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4420B" w14:paraId="0EF0CA58" w14:textId="77777777" w:rsidTr="0039065F">
        <w:trPr>
          <w:trHeight w:val="907"/>
        </w:trPr>
        <w:tc>
          <w:tcPr>
            <w:tcW w:w="9072" w:type="dxa"/>
          </w:tcPr>
          <w:p w14:paraId="7D8C6AF9" w14:textId="2F82F9EC" w:rsidR="0014420B" w:rsidRPr="0014420B" w:rsidRDefault="0014420B" w:rsidP="0014420B">
            <w:pPr>
              <w:pStyle w:val="00titel1voorblad"/>
            </w:pPr>
            <w:r w:rsidRPr="0014420B">
              <w:t xml:space="preserve">Zintuigenverhaal – </w:t>
            </w:r>
            <w:r w:rsidR="00C353E4">
              <w:t>Lynn krijgt een broertje</w:t>
            </w:r>
          </w:p>
        </w:tc>
      </w:tr>
      <w:tr w:rsidR="0014420B" w14:paraId="04FFCEB5" w14:textId="77777777" w:rsidTr="0039065F">
        <w:tc>
          <w:tcPr>
            <w:tcW w:w="9072" w:type="dxa"/>
          </w:tcPr>
          <w:p w14:paraId="468F5D6C" w14:textId="4F5F48B3" w:rsidR="0014420B" w:rsidRDefault="00D70FB7" w:rsidP="0014420B">
            <w:pPr>
              <w:pStyle w:val="03subkopcursief"/>
            </w:pPr>
            <w:r>
              <w:t>Foto’s en pictogrammen</w:t>
            </w:r>
          </w:p>
        </w:tc>
      </w:tr>
      <w:tr w:rsidR="0014420B" w14:paraId="5994E7B6" w14:textId="77777777" w:rsidTr="0039065F">
        <w:tc>
          <w:tcPr>
            <w:tcW w:w="9072" w:type="dxa"/>
          </w:tcPr>
          <w:p w14:paraId="64A99A64" w14:textId="57CBD844" w:rsidR="0014420B" w:rsidRDefault="00015051" w:rsidP="008C6DE9">
            <w:pPr>
              <w:pStyle w:val="05standaardzonderafstand"/>
              <w:jc w:val="right"/>
            </w:pPr>
            <w:r>
              <w:rPr>
                <w:noProof/>
              </w:rPr>
              <w:drawing>
                <wp:inline distT="0" distB="0" distL="0" distR="0" wp14:anchorId="423488E9" wp14:editId="42832D79">
                  <wp:extent cx="1814400" cy="1800000"/>
                  <wp:effectExtent l="19050" t="0" r="0" b="0"/>
                  <wp:docPr id="952427205" name="Afbeelding 2" descr="Afbeelding met Graphics, clipart, grafische vormgeving,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27205" name="Afbeelding 2" descr="Afbeelding met Graphics, clipart, grafische vormgeving, tekening&#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rot="1153637">
                            <a:off x="0" y="0"/>
                            <a:ext cx="1814400" cy="1800000"/>
                          </a:xfrm>
                          <a:prstGeom prst="rect">
                            <a:avLst/>
                          </a:prstGeom>
                        </pic:spPr>
                      </pic:pic>
                    </a:graphicData>
                  </a:graphic>
                </wp:inline>
              </w:drawing>
            </w:r>
          </w:p>
        </w:tc>
      </w:tr>
      <w:tr w:rsidR="0014420B" w14:paraId="0C4E999C" w14:textId="77777777" w:rsidTr="0039065F">
        <w:tc>
          <w:tcPr>
            <w:tcW w:w="9072" w:type="dxa"/>
          </w:tcPr>
          <w:p w14:paraId="408A14D9" w14:textId="0E1A65CF" w:rsidR="0014420B" w:rsidRDefault="00C353E4" w:rsidP="003A4272">
            <w:pPr>
              <w:pStyle w:val="05standaardzonderafstand"/>
            </w:pPr>
            <w:r>
              <w:rPr>
                <w:noProof/>
              </w:rPr>
              <w:drawing>
                <wp:inline distT="0" distB="0" distL="0" distR="0" wp14:anchorId="25C06A20" wp14:editId="024EE027">
                  <wp:extent cx="5760720" cy="4973955"/>
                  <wp:effectExtent l="0" t="0" r="0" b="0"/>
                  <wp:docPr id="1985993333" name="Afbeelding 1" descr="Afbeelding met tekening, Menselijk gezicht, illustratie, verv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93333" name="Afbeelding 1" descr="Afbeelding met tekening, Menselijk gezicht, illustratie, verven&#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973955"/>
                          </a:xfrm>
                          <a:prstGeom prst="rect">
                            <a:avLst/>
                          </a:prstGeom>
                        </pic:spPr>
                      </pic:pic>
                    </a:graphicData>
                  </a:graphic>
                </wp:inline>
              </w:drawing>
            </w:r>
          </w:p>
        </w:tc>
      </w:tr>
    </w:tbl>
    <w:p w14:paraId="501B8AEC" w14:textId="77777777" w:rsidR="003A4272" w:rsidRDefault="003A4272" w:rsidP="003A4272">
      <w:pPr>
        <w:pStyle w:val="05standaardzonderafstand"/>
      </w:pPr>
    </w:p>
    <w:p w14:paraId="633C0585" w14:textId="77777777" w:rsidR="00821E1B" w:rsidRPr="002E34D9" w:rsidRDefault="00821E1B" w:rsidP="003A4272">
      <w:pPr>
        <w:pStyle w:val="05standaardzonderafstand"/>
      </w:pPr>
      <w:r w:rsidRPr="002E34D9">
        <w:br w:type="page"/>
      </w:r>
    </w:p>
    <w:p w14:paraId="010EDDB3" w14:textId="56B9BC41" w:rsidR="00A830EE" w:rsidRDefault="00A830EE" w:rsidP="00A830EE">
      <w:pPr>
        <w:pStyle w:val="05cstandaardcursiefzonderafstand"/>
      </w:pPr>
      <w:bookmarkStart w:id="0" w:name="_Toc116886356"/>
      <w:r>
        <w:lastRenderedPageBreak/>
        <w:t>De voorleesinstructie staat achter dit verhaal</w:t>
      </w:r>
    </w:p>
    <w:p w14:paraId="4BA2252E" w14:textId="77777777" w:rsidR="008C5154" w:rsidRPr="008C5154" w:rsidRDefault="008C5154" w:rsidP="008C5154">
      <w:pPr>
        <w:pStyle w:val="05standaardzonderafstand"/>
      </w:pPr>
    </w:p>
    <w:p w14:paraId="2230EB86" w14:textId="77777777" w:rsidR="008C5154" w:rsidRPr="00750D0B" w:rsidRDefault="008C5154" w:rsidP="00750D0B">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50D0B" w14:paraId="30AEDC5C" w14:textId="77777777" w:rsidTr="00750D0B">
        <w:tc>
          <w:tcPr>
            <w:tcW w:w="9062" w:type="dxa"/>
          </w:tcPr>
          <w:bookmarkEnd w:id="0"/>
          <w:p w14:paraId="7B5CC2EC" w14:textId="5BA7ED90" w:rsidR="00750D0B" w:rsidRDefault="00C353E4" w:rsidP="00750D0B">
            <w:pPr>
              <w:pStyle w:val="06ZntDK-voorleeszin"/>
            </w:pPr>
            <w:r>
              <w:t>Mama heeft een heeeeeele grote buik</w:t>
            </w:r>
            <w:r w:rsidR="00D70FB7">
              <w:t>!</w:t>
            </w:r>
            <w:r>
              <w:t xml:space="preserve"> Er zit een baby in…</w:t>
            </w:r>
          </w:p>
        </w:tc>
      </w:tr>
      <w:tr w:rsidR="00750D0B" w14:paraId="5AD86F9A" w14:textId="77777777" w:rsidTr="00750D0B">
        <w:trPr>
          <w:trHeight w:val="1134"/>
        </w:trPr>
        <w:tc>
          <w:tcPr>
            <w:tcW w:w="9062" w:type="dxa"/>
          </w:tcPr>
          <w:p w14:paraId="3F487C61" w14:textId="6733A5DC" w:rsidR="00750D0B" w:rsidRPr="00EF3FB8" w:rsidRDefault="00E830C7" w:rsidP="00EF3FB8">
            <w:pPr>
              <w:pStyle w:val="06ZntDK-prikkelenactie"/>
            </w:pPr>
            <w:r w:rsidRPr="00EF3FB8">
              <w:t>(</w:t>
            </w:r>
            <w:r w:rsidR="00C353E4">
              <w:t>Babypop onder je shirt doen</w:t>
            </w:r>
            <w:r w:rsidRPr="00EF3FB8">
              <w:t>)</w:t>
            </w:r>
          </w:p>
        </w:tc>
      </w:tr>
      <w:tr w:rsidR="00750D0B" w14:paraId="3B9E6CD0" w14:textId="77777777" w:rsidTr="00750D0B">
        <w:trPr>
          <w:trHeight w:val="5102"/>
        </w:trPr>
        <w:tc>
          <w:tcPr>
            <w:tcW w:w="9062" w:type="dxa"/>
          </w:tcPr>
          <w:p w14:paraId="3C3E4308" w14:textId="3CC5FD25" w:rsidR="00750D0B" w:rsidRDefault="00250769" w:rsidP="008C5154">
            <w:pPr>
              <w:pStyle w:val="05standaardzonderafstand"/>
            </w:pPr>
            <w:r>
              <w:rPr>
                <w:noProof/>
              </w:rPr>
              <w:drawing>
                <wp:inline distT="0" distB="0" distL="0" distR="0" wp14:anchorId="128D3F99" wp14:editId="4AB9D41C">
                  <wp:extent cx="5400000" cy="3600000"/>
                  <wp:effectExtent l="0" t="0" r="0" b="635"/>
                  <wp:docPr id="1652447205" name="Afbeelding 1" descr="Afbeelding met moederschap, persoon, maag, baby&#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47205" name="Afbeelding 1" descr="Afbeelding met moederschap, persoon, maag, baby&#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0" cy="3600000"/>
                          </a:xfrm>
                          <a:prstGeom prst="rect">
                            <a:avLst/>
                          </a:prstGeom>
                        </pic:spPr>
                      </pic:pic>
                    </a:graphicData>
                  </a:graphic>
                </wp:inline>
              </w:drawing>
            </w:r>
          </w:p>
        </w:tc>
      </w:tr>
      <w:tr w:rsidR="00750D0B" w14:paraId="5A9DED9C" w14:textId="77777777" w:rsidTr="00750D0B">
        <w:tc>
          <w:tcPr>
            <w:tcW w:w="9062" w:type="dxa"/>
          </w:tcPr>
          <w:p w14:paraId="47C13869" w14:textId="576A7FF9" w:rsidR="00750D0B" w:rsidRPr="00681AB2" w:rsidRDefault="00750D0B" w:rsidP="008C5154">
            <w:pPr>
              <w:pStyle w:val="05standaardzonderafstand"/>
              <w:rPr>
                <w:rStyle w:val="07minisubtekst"/>
              </w:rPr>
            </w:pPr>
          </w:p>
        </w:tc>
      </w:tr>
      <w:tr w:rsidR="00750D0B" w14:paraId="1138FD9B" w14:textId="77777777" w:rsidTr="00750D0B">
        <w:trPr>
          <w:trHeight w:val="5102"/>
        </w:trPr>
        <w:tc>
          <w:tcPr>
            <w:tcW w:w="9062" w:type="dxa"/>
          </w:tcPr>
          <w:p w14:paraId="5373816C" w14:textId="20C37D07" w:rsidR="00750D0B" w:rsidRDefault="00C353E4" w:rsidP="008C5154">
            <w:pPr>
              <w:pStyle w:val="05standaardzonderafstand"/>
            </w:pPr>
            <w:r>
              <w:rPr>
                <w:noProof/>
              </w:rPr>
              <w:drawing>
                <wp:anchor distT="0" distB="0" distL="114300" distR="114300" simplePos="0" relativeHeight="251670528" behindDoc="1" locked="0" layoutInCell="1" allowOverlap="1" wp14:anchorId="51DB18B2" wp14:editId="359C5A47">
                  <wp:simplePos x="0" y="0"/>
                  <wp:positionH relativeFrom="column">
                    <wp:posOffset>0</wp:posOffset>
                  </wp:positionH>
                  <wp:positionV relativeFrom="paragraph">
                    <wp:posOffset>173990</wp:posOffset>
                  </wp:positionV>
                  <wp:extent cx="2700000" cy="2700000"/>
                  <wp:effectExtent l="0" t="0" r="5715" b="5715"/>
                  <wp:wrapTight wrapText="bothSides">
                    <wp:wrapPolygon edited="0">
                      <wp:start x="0" y="0"/>
                      <wp:lineTo x="0" y="21493"/>
                      <wp:lineTo x="21493" y="21493"/>
                      <wp:lineTo x="21493" y="0"/>
                      <wp:lineTo x="0" y="0"/>
                    </wp:wrapPolygon>
                  </wp:wrapTight>
                  <wp:docPr id="148037591" name="Afbeelding 14803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14:sizeRelH relativeFrom="margin">
                    <wp14:pctWidth>0</wp14:pctWidth>
                  </wp14:sizeRelH>
                  <wp14:sizeRelV relativeFrom="margin">
                    <wp14:pctHeight>0</wp14:pctHeight>
                  </wp14:sizeRelV>
                </wp:anchor>
              </w:drawing>
            </w:r>
          </w:p>
        </w:tc>
      </w:tr>
    </w:tbl>
    <w:p w14:paraId="6F04413C" w14:textId="77777777" w:rsidR="00681AB2" w:rsidRDefault="00681AB2" w:rsidP="00681AB2">
      <w:pPr>
        <w:pStyle w:val="Geenafstand"/>
      </w:pPr>
      <w:r>
        <w:br w:type="page"/>
      </w:r>
    </w:p>
    <w:p w14:paraId="11478366"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38D7F451" w14:textId="77777777" w:rsidTr="009A5621">
        <w:tc>
          <w:tcPr>
            <w:tcW w:w="9062" w:type="dxa"/>
          </w:tcPr>
          <w:p w14:paraId="7F88A968" w14:textId="5DD61497" w:rsidR="00681AB2" w:rsidRDefault="00C353E4" w:rsidP="009A5621">
            <w:pPr>
              <w:pStyle w:val="06ZntDK-voorleeszin"/>
            </w:pPr>
            <w:r>
              <w:t>De baby is uit de buik. Wat huilt hij hard!</w:t>
            </w:r>
            <w:r w:rsidR="00D70FB7">
              <w:t xml:space="preserve"> </w:t>
            </w:r>
          </w:p>
        </w:tc>
      </w:tr>
      <w:tr w:rsidR="00681AB2" w14:paraId="43439835" w14:textId="77777777" w:rsidTr="009A5621">
        <w:trPr>
          <w:trHeight w:val="1134"/>
        </w:trPr>
        <w:tc>
          <w:tcPr>
            <w:tcW w:w="9062" w:type="dxa"/>
          </w:tcPr>
          <w:p w14:paraId="26F36925" w14:textId="77777777" w:rsidR="00C353E4" w:rsidRDefault="00681AB2" w:rsidP="00C353E4">
            <w:pPr>
              <w:pStyle w:val="06ZntDK-prikkelenactie"/>
            </w:pPr>
            <w:r w:rsidRPr="00EF3FB8">
              <w:t>(</w:t>
            </w:r>
            <w:r w:rsidR="00C353E4">
              <w:t>babygehuil laten horen, bijvoorbeeld van een YouTube filmpje</w:t>
            </w:r>
            <w:r w:rsidRPr="00EF3FB8">
              <w:t>)</w:t>
            </w:r>
          </w:p>
          <w:p w14:paraId="72AACC90" w14:textId="77777777" w:rsidR="00622009" w:rsidRPr="00622009" w:rsidRDefault="00622009" w:rsidP="00622009">
            <w:pPr>
              <w:pStyle w:val="05cstandaardcursiefzonderafstand"/>
            </w:pPr>
          </w:p>
          <w:p w14:paraId="4FC492E1" w14:textId="7C19301C" w:rsidR="00C353E4" w:rsidRPr="00C353E4" w:rsidRDefault="00C353E4" w:rsidP="00C353E4">
            <w:pPr>
              <w:pStyle w:val="05cstandaardcursiefzonderafstand"/>
            </w:pPr>
          </w:p>
        </w:tc>
      </w:tr>
      <w:tr w:rsidR="00681AB2" w14:paraId="24D15B00" w14:textId="77777777" w:rsidTr="009A5621">
        <w:trPr>
          <w:trHeight w:val="5102"/>
        </w:trPr>
        <w:tc>
          <w:tcPr>
            <w:tcW w:w="9062" w:type="dxa"/>
          </w:tcPr>
          <w:p w14:paraId="25367CF0" w14:textId="35F16DD9" w:rsidR="00681AB2" w:rsidRDefault="00681AB2" w:rsidP="00C353E4">
            <w:pPr>
              <w:pStyle w:val="05standaardzonderafstand"/>
              <w:tabs>
                <w:tab w:val="left" w:pos="6700"/>
              </w:tabs>
            </w:pPr>
          </w:p>
          <w:p w14:paraId="1332F443" w14:textId="6D5789B8" w:rsidR="00622009" w:rsidRDefault="0039065F" w:rsidP="00C353E4">
            <w:pPr>
              <w:pStyle w:val="05standaardzonderafstand"/>
              <w:tabs>
                <w:tab w:val="left" w:pos="6700"/>
              </w:tabs>
            </w:pPr>
            <w:r>
              <w:rPr>
                <w:noProof/>
              </w:rPr>
              <w:drawing>
                <wp:inline distT="0" distB="0" distL="0" distR="0" wp14:anchorId="524B593E" wp14:editId="29C81D75">
                  <wp:extent cx="2160787" cy="3240000"/>
                  <wp:effectExtent l="0" t="0" r="0" b="0"/>
                  <wp:docPr id="125112482" name="Afbeelding 2" descr="Persoon die een baby vasthou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2482" name="Afbeelding 125112482" descr="Persoon die een baby vasthoud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787" cy="3240000"/>
                          </a:xfrm>
                          <a:prstGeom prst="rect">
                            <a:avLst/>
                          </a:prstGeom>
                        </pic:spPr>
                      </pic:pic>
                    </a:graphicData>
                  </a:graphic>
                </wp:inline>
              </w:drawing>
            </w:r>
          </w:p>
        </w:tc>
      </w:tr>
      <w:tr w:rsidR="0039065F" w14:paraId="549DD4DE" w14:textId="77777777" w:rsidTr="0039065F">
        <w:trPr>
          <w:trHeight w:val="20"/>
        </w:trPr>
        <w:tc>
          <w:tcPr>
            <w:tcW w:w="9062" w:type="dxa"/>
          </w:tcPr>
          <w:p w14:paraId="1B09736D" w14:textId="07067BB2" w:rsidR="0039065F" w:rsidRDefault="0039065F" w:rsidP="00C353E4">
            <w:pPr>
              <w:pStyle w:val="05standaardzonderafstand"/>
              <w:tabs>
                <w:tab w:val="left" w:pos="6700"/>
              </w:tabs>
            </w:pPr>
          </w:p>
        </w:tc>
      </w:tr>
      <w:tr w:rsidR="0039065F" w14:paraId="7C525B80" w14:textId="77777777" w:rsidTr="009A5621">
        <w:trPr>
          <w:trHeight w:val="5102"/>
        </w:trPr>
        <w:tc>
          <w:tcPr>
            <w:tcW w:w="9062" w:type="dxa"/>
          </w:tcPr>
          <w:p w14:paraId="5F37D77A" w14:textId="50A1432A" w:rsidR="0039065F" w:rsidRDefault="0039065F" w:rsidP="00C353E4">
            <w:pPr>
              <w:pStyle w:val="05standaardzonderafstand"/>
              <w:tabs>
                <w:tab w:val="left" w:pos="6700"/>
              </w:tabs>
              <w:rPr>
                <w:noProof/>
              </w:rPr>
            </w:pPr>
            <w:r>
              <w:rPr>
                <w:noProof/>
              </w:rPr>
              <w:drawing>
                <wp:inline distT="0" distB="0" distL="0" distR="0" wp14:anchorId="559A7760" wp14:editId="21E284E7">
                  <wp:extent cx="2700000" cy="2700000"/>
                  <wp:effectExtent l="0" t="0" r="5715" b="5715"/>
                  <wp:docPr id="1442385388" name="Afbeelding 144238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400B920F" w14:textId="500AD729" w:rsidR="0039065F" w:rsidRDefault="0039065F" w:rsidP="008C5154">
      <w:pPr>
        <w:pStyle w:val="05standaardzonderafstand"/>
      </w:pPr>
    </w:p>
    <w:p w14:paraId="4AED2738" w14:textId="77777777" w:rsidR="0039065F" w:rsidRDefault="0039065F" w:rsidP="0039065F">
      <w:pPr>
        <w:pStyle w:val="Geenafstand"/>
      </w:pPr>
      <w:r>
        <w:br w:type="page"/>
      </w:r>
    </w:p>
    <w:p w14:paraId="682E3742" w14:textId="77777777" w:rsidR="00681AB2" w:rsidRDefault="00681AB2" w:rsidP="008C5154">
      <w:pPr>
        <w:pStyle w:val="05standaardzonderafstand"/>
      </w:pPr>
    </w:p>
    <w:p w14:paraId="348D1016"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2C5EE675" w14:textId="77777777" w:rsidTr="009A5621">
        <w:tc>
          <w:tcPr>
            <w:tcW w:w="9062" w:type="dxa"/>
          </w:tcPr>
          <w:p w14:paraId="22AEF0F7" w14:textId="3C46292A" w:rsidR="00681AB2" w:rsidRDefault="00C353E4" w:rsidP="009A5621">
            <w:pPr>
              <w:pStyle w:val="06ZntDK-voorleeszin"/>
            </w:pPr>
            <w:r>
              <w:t>De baby heeft een vieze luier. Dat stinkt! Snel schoonmaken, papa of mama!</w:t>
            </w:r>
          </w:p>
        </w:tc>
      </w:tr>
      <w:tr w:rsidR="00681AB2" w14:paraId="77D51394" w14:textId="77777777" w:rsidTr="009A5621">
        <w:trPr>
          <w:trHeight w:val="1134"/>
        </w:trPr>
        <w:tc>
          <w:tcPr>
            <w:tcW w:w="9062" w:type="dxa"/>
          </w:tcPr>
          <w:p w14:paraId="4FBBEF38" w14:textId="49931DEC" w:rsidR="00681AB2" w:rsidRPr="00EF3FB8" w:rsidRDefault="00681AB2" w:rsidP="00EF3FB8">
            <w:pPr>
              <w:pStyle w:val="06ZntDK-prikkelenactie"/>
            </w:pPr>
            <w:r w:rsidRPr="00EF3FB8">
              <w:t>(</w:t>
            </w:r>
            <w:r w:rsidR="00C353E4">
              <w:t>billendoekjes laten ruiken/voelen</w:t>
            </w:r>
            <w:r w:rsidRPr="00EF3FB8">
              <w:t>)</w:t>
            </w:r>
          </w:p>
        </w:tc>
      </w:tr>
      <w:tr w:rsidR="00681AB2" w14:paraId="3FACFA6D" w14:textId="77777777" w:rsidTr="009A5621">
        <w:trPr>
          <w:trHeight w:val="5102"/>
        </w:trPr>
        <w:tc>
          <w:tcPr>
            <w:tcW w:w="9062" w:type="dxa"/>
          </w:tcPr>
          <w:p w14:paraId="445D059C" w14:textId="15CCF996" w:rsidR="00681AB2" w:rsidRDefault="00250769" w:rsidP="009A5621">
            <w:pPr>
              <w:pStyle w:val="05standaardzonderafstand"/>
            </w:pPr>
            <w:r>
              <w:rPr>
                <w:noProof/>
              </w:rPr>
              <w:drawing>
                <wp:inline distT="0" distB="0" distL="0" distR="0" wp14:anchorId="738FA80F" wp14:editId="3091215E">
                  <wp:extent cx="5400000" cy="3600000"/>
                  <wp:effectExtent l="0" t="0" r="0" b="635"/>
                  <wp:docPr id="700331696" name="Afbeelding 2" descr="Afbeelding met persoon, overdekt, baby, be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31696" name="Afbeelding 2" descr="Afbeelding met persoon, overdekt, baby, bed&#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0" cy="3600000"/>
                          </a:xfrm>
                          <a:prstGeom prst="rect">
                            <a:avLst/>
                          </a:prstGeom>
                        </pic:spPr>
                      </pic:pic>
                    </a:graphicData>
                  </a:graphic>
                </wp:inline>
              </w:drawing>
            </w:r>
          </w:p>
        </w:tc>
      </w:tr>
      <w:tr w:rsidR="00681AB2" w14:paraId="0538FEA9" w14:textId="77777777" w:rsidTr="009A5621">
        <w:tc>
          <w:tcPr>
            <w:tcW w:w="9062" w:type="dxa"/>
          </w:tcPr>
          <w:p w14:paraId="6A100FBF" w14:textId="1536EA2B" w:rsidR="00681AB2" w:rsidRPr="00681AB2" w:rsidRDefault="00681AB2" w:rsidP="009A5621">
            <w:pPr>
              <w:pStyle w:val="05standaardzonderafstand"/>
              <w:rPr>
                <w:rStyle w:val="07minisubtekst"/>
              </w:rPr>
            </w:pPr>
          </w:p>
        </w:tc>
      </w:tr>
      <w:tr w:rsidR="00CB715B" w14:paraId="592A343F" w14:textId="77777777" w:rsidTr="009A5621">
        <w:tc>
          <w:tcPr>
            <w:tcW w:w="9062" w:type="dxa"/>
          </w:tcPr>
          <w:p w14:paraId="560000C4" w14:textId="25AEDEAE" w:rsidR="00CB715B" w:rsidRPr="00681AB2" w:rsidRDefault="00C353E4" w:rsidP="009A5621">
            <w:pPr>
              <w:pStyle w:val="05standaardzonderafstand"/>
              <w:rPr>
                <w:rStyle w:val="07minisubtekst"/>
              </w:rPr>
            </w:pPr>
            <w:r>
              <w:rPr>
                <w:noProof/>
              </w:rPr>
              <w:drawing>
                <wp:inline distT="0" distB="0" distL="0" distR="0" wp14:anchorId="40A17DC5" wp14:editId="0E62D020">
                  <wp:extent cx="2695575" cy="2695575"/>
                  <wp:effectExtent l="0" t="0" r="0" b="0"/>
                  <wp:docPr id="35135594" name="Afbeelding 3513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695575" cy="2695575"/>
                          </a:xfrm>
                          <a:prstGeom prst="rect">
                            <a:avLst/>
                          </a:prstGeom>
                        </pic:spPr>
                      </pic:pic>
                    </a:graphicData>
                  </a:graphic>
                </wp:inline>
              </w:drawing>
            </w:r>
          </w:p>
        </w:tc>
      </w:tr>
    </w:tbl>
    <w:p w14:paraId="458AC927" w14:textId="00B76D60" w:rsidR="00681AB2" w:rsidRDefault="00681AB2" w:rsidP="008C5154">
      <w:pPr>
        <w:pStyle w:val="05standaardzonderafstand"/>
      </w:pPr>
    </w:p>
    <w:p w14:paraId="17EB99C6" w14:textId="77777777" w:rsidR="00681AB2" w:rsidRDefault="00681AB2" w:rsidP="00681AB2">
      <w:pPr>
        <w:pStyle w:val="Geenafstand"/>
      </w:pPr>
      <w:r>
        <w:br w:type="page"/>
      </w:r>
    </w:p>
    <w:p w14:paraId="4477069D" w14:textId="0A101CEB" w:rsidR="00681AB2" w:rsidRPr="00C46083" w:rsidRDefault="00697764" w:rsidP="00C46083">
      <w:pPr>
        <w:pStyle w:val="106ZntDK-pagina"/>
      </w:pPr>
      <w:bookmarkStart w:id="1" w:name="_Hlk216004628"/>
      <w:r w:rsidRPr="00C46083">
        <w:rPr>
          <w:rStyle w:val="07minisubtekst"/>
        </w:rPr>
        <w:lastRenderedPageBreak/>
        <w:t>flesvoeding</w:t>
      </w:r>
      <w:r w:rsidR="00C46083" w:rsidRPr="00C46083">
        <w:rPr>
          <w:rStyle w:val="07minisubtekst"/>
        </w:rPr>
        <w:t>, of kies voor borstvoeding, zie volgende pagina</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79D2FA25" w14:textId="77777777" w:rsidTr="009A5621">
        <w:tc>
          <w:tcPr>
            <w:tcW w:w="9062" w:type="dxa"/>
          </w:tcPr>
          <w:p w14:paraId="25459788" w14:textId="06819940" w:rsidR="00681AB2" w:rsidRDefault="00C353E4" w:rsidP="009A5621">
            <w:pPr>
              <w:pStyle w:val="06ZntDK-voorleeszin"/>
            </w:pPr>
            <w:r>
              <w:t>De baby heeft honger. Hij mag lekker melk drinken.</w:t>
            </w:r>
          </w:p>
        </w:tc>
      </w:tr>
      <w:tr w:rsidR="00681AB2" w14:paraId="1ED96A6B" w14:textId="77777777" w:rsidTr="009A5621">
        <w:trPr>
          <w:trHeight w:val="1134"/>
        </w:trPr>
        <w:tc>
          <w:tcPr>
            <w:tcW w:w="9062" w:type="dxa"/>
          </w:tcPr>
          <w:p w14:paraId="2DD3510F" w14:textId="3E0A9F17" w:rsidR="00681AB2" w:rsidRPr="00E830C7" w:rsidRDefault="00681AB2" w:rsidP="00E830C7">
            <w:pPr>
              <w:pStyle w:val="06ZntDK-prikkelenactie"/>
            </w:pPr>
            <w:r w:rsidRPr="00E830C7">
              <w:t>(</w:t>
            </w:r>
            <w:r w:rsidR="00C353E4">
              <w:t>melk laten proeven, eventueel poppen-melkflesje wat leeg en vol loopt</w:t>
            </w:r>
            <w:r w:rsidRPr="00E830C7">
              <w:t>)</w:t>
            </w:r>
          </w:p>
        </w:tc>
      </w:tr>
      <w:tr w:rsidR="00681AB2" w14:paraId="0BA7BFA7" w14:textId="77777777" w:rsidTr="009A5621">
        <w:trPr>
          <w:trHeight w:val="5102"/>
        </w:trPr>
        <w:tc>
          <w:tcPr>
            <w:tcW w:w="9062" w:type="dxa"/>
          </w:tcPr>
          <w:p w14:paraId="15D446AB" w14:textId="5C710BF7" w:rsidR="00681AB2" w:rsidRDefault="00250769" w:rsidP="009A5621">
            <w:pPr>
              <w:pStyle w:val="05standaardzonderafstand"/>
            </w:pPr>
            <w:r>
              <w:rPr>
                <w:noProof/>
              </w:rPr>
              <w:drawing>
                <wp:inline distT="0" distB="0" distL="0" distR="0" wp14:anchorId="77E4F91D" wp14:editId="4A761F07">
                  <wp:extent cx="5400893" cy="3600000"/>
                  <wp:effectExtent l="0" t="0" r="0" b="635"/>
                  <wp:docPr id="1481568497" name="Afbeelding 3" descr="Afbeelding met persoon, baby, kind, Menselijk gezich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68497" name="Afbeelding 3" descr="Afbeelding met persoon, baby, kind, Menselijk gezicht&#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893" cy="3600000"/>
                          </a:xfrm>
                          <a:prstGeom prst="rect">
                            <a:avLst/>
                          </a:prstGeom>
                        </pic:spPr>
                      </pic:pic>
                    </a:graphicData>
                  </a:graphic>
                </wp:inline>
              </w:drawing>
            </w:r>
          </w:p>
        </w:tc>
      </w:tr>
      <w:tr w:rsidR="00681AB2" w14:paraId="1179C1D9" w14:textId="77777777" w:rsidTr="009A5621">
        <w:tc>
          <w:tcPr>
            <w:tcW w:w="9062" w:type="dxa"/>
          </w:tcPr>
          <w:p w14:paraId="3D701F9E" w14:textId="77777777" w:rsidR="00681AB2" w:rsidRPr="00681AB2" w:rsidRDefault="00681AB2" w:rsidP="009A5621">
            <w:pPr>
              <w:pStyle w:val="05standaardzonderafstand"/>
              <w:rPr>
                <w:rStyle w:val="07minisubtekst"/>
              </w:rPr>
            </w:pPr>
          </w:p>
        </w:tc>
      </w:tr>
      <w:tr w:rsidR="00681AB2" w14:paraId="4E780C03" w14:textId="77777777" w:rsidTr="009A5621">
        <w:trPr>
          <w:trHeight w:val="5102"/>
        </w:trPr>
        <w:tc>
          <w:tcPr>
            <w:tcW w:w="9062" w:type="dxa"/>
          </w:tcPr>
          <w:p w14:paraId="32EFCAFF" w14:textId="77777777" w:rsidR="00681AB2" w:rsidRDefault="00C353E4" w:rsidP="009A5621">
            <w:pPr>
              <w:pStyle w:val="05standaardzonderafstand"/>
            </w:pPr>
            <w:r>
              <w:rPr>
                <w:noProof/>
              </w:rPr>
              <w:drawing>
                <wp:anchor distT="0" distB="0" distL="114300" distR="114300" simplePos="0" relativeHeight="251674624" behindDoc="1" locked="0" layoutInCell="1" allowOverlap="1" wp14:anchorId="12BA5885" wp14:editId="3C1E6052">
                  <wp:simplePos x="0" y="0"/>
                  <wp:positionH relativeFrom="column">
                    <wp:posOffset>0</wp:posOffset>
                  </wp:positionH>
                  <wp:positionV relativeFrom="paragraph">
                    <wp:posOffset>174625</wp:posOffset>
                  </wp:positionV>
                  <wp:extent cx="2700000" cy="2700000"/>
                  <wp:effectExtent l="0" t="0" r="5715" b="5715"/>
                  <wp:wrapTight wrapText="bothSides">
                    <wp:wrapPolygon edited="0">
                      <wp:start x="0" y="0"/>
                      <wp:lineTo x="0" y="21493"/>
                      <wp:lineTo x="21493" y="21493"/>
                      <wp:lineTo x="21493" y="0"/>
                      <wp:lineTo x="0" y="0"/>
                    </wp:wrapPolygon>
                  </wp:wrapTight>
                  <wp:docPr id="347833085" name="Afbeelding 34783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14:sizeRelH relativeFrom="margin">
                    <wp14:pctWidth>0</wp14:pctWidth>
                  </wp14:sizeRelH>
                  <wp14:sizeRelV relativeFrom="margin">
                    <wp14:pctHeight>0</wp14:pctHeight>
                  </wp14:sizeRelV>
                </wp:anchor>
              </w:drawing>
            </w:r>
            <w:r w:rsidR="00622009">
              <w:t xml:space="preserve"> </w:t>
            </w:r>
          </w:p>
          <w:p w14:paraId="25D9741B" w14:textId="77777777" w:rsidR="00622009" w:rsidRPr="00622009" w:rsidRDefault="00622009" w:rsidP="00622009"/>
          <w:p w14:paraId="4005FE38" w14:textId="77777777" w:rsidR="00622009" w:rsidRPr="00622009" w:rsidRDefault="00622009" w:rsidP="00622009"/>
          <w:p w14:paraId="4C3F907D" w14:textId="77777777" w:rsidR="00622009" w:rsidRPr="00622009" w:rsidRDefault="00622009" w:rsidP="00622009"/>
          <w:p w14:paraId="5F9828EC" w14:textId="77777777" w:rsidR="00622009" w:rsidRPr="00622009" w:rsidRDefault="00622009" w:rsidP="00622009"/>
          <w:p w14:paraId="62655E54" w14:textId="77777777" w:rsidR="00622009" w:rsidRPr="00622009" w:rsidRDefault="00622009" w:rsidP="00622009"/>
          <w:p w14:paraId="7592E01B" w14:textId="77777777" w:rsidR="00622009" w:rsidRPr="00622009" w:rsidRDefault="00622009" w:rsidP="00622009"/>
          <w:p w14:paraId="54F560A6" w14:textId="77777777" w:rsidR="00622009" w:rsidRPr="00622009" w:rsidRDefault="00622009" w:rsidP="00622009"/>
          <w:p w14:paraId="115807AC" w14:textId="77777777" w:rsidR="00622009" w:rsidRPr="00622009" w:rsidRDefault="00622009" w:rsidP="00622009"/>
          <w:p w14:paraId="03B4B42C" w14:textId="77777777" w:rsidR="00622009" w:rsidRDefault="00622009" w:rsidP="00622009"/>
          <w:p w14:paraId="69F16B97" w14:textId="77777777" w:rsidR="00622009" w:rsidRPr="00622009" w:rsidRDefault="00622009" w:rsidP="00622009"/>
          <w:p w14:paraId="00449332" w14:textId="77777777" w:rsidR="00622009" w:rsidRPr="00622009" w:rsidRDefault="00622009" w:rsidP="00622009"/>
          <w:p w14:paraId="72763064" w14:textId="77777777" w:rsidR="00622009" w:rsidRDefault="00622009" w:rsidP="00622009"/>
          <w:p w14:paraId="07B0E00B" w14:textId="77777777" w:rsidR="00622009" w:rsidRPr="00622009" w:rsidRDefault="00622009" w:rsidP="00622009"/>
          <w:p w14:paraId="4E809780" w14:textId="77777777" w:rsidR="00622009" w:rsidRDefault="00622009" w:rsidP="00622009"/>
          <w:p w14:paraId="74555BA4" w14:textId="77777777" w:rsidR="00622009" w:rsidRDefault="00622009" w:rsidP="00622009"/>
          <w:p w14:paraId="070E6652" w14:textId="09A9AA0D" w:rsidR="00622009" w:rsidRPr="00622009" w:rsidRDefault="00622009" w:rsidP="00622009">
            <w:r>
              <w:t xml:space="preserve"> </w:t>
            </w:r>
          </w:p>
        </w:tc>
      </w:tr>
    </w:tbl>
    <w:p w14:paraId="26404198" w14:textId="06317D71" w:rsidR="00681AB2" w:rsidRDefault="00681AB2" w:rsidP="00681AB2">
      <w:pPr>
        <w:pStyle w:val="Geenafstand"/>
      </w:pPr>
    </w:p>
    <w:bookmarkEnd w:id="1"/>
    <w:p w14:paraId="18A5E32F" w14:textId="737001D8" w:rsidR="00C46083" w:rsidRDefault="00697764">
      <w:pPr>
        <w:rPr>
          <w:rFonts w:eastAsia="Calibri" w:cs="Arial"/>
          <w:sz w:val="32"/>
          <w:szCs w:val="32"/>
        </w:rPr>
      </w:pPr>
      <w:r>
        <w:br w:type="page"/>
      </w:r>
    </w:p>
    <w:p w14:paraId="3F663D52" w14:textId="77777777" w:rsidR="00C46083" w:rsidRPr="00750D0B" w:rsidRDefault="00C46083" w:rsidP="00C46083">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C46083" w14:paraId="10EAA1CB" w14:textId="77777777" w:rsidTr="004561F5">
        <w:tc>
          <w:tcPr>
            <w:tcW w:w="9062" w:type="dxa"/>
          </w:tcPr>
          <w:p w14:paraId="2F09400B" w14:textId="77777777" w:rsidR="00C46083" w:rsidRDefault="00C46083" w:rsidP="004561F5">
            <w:pPr>
              <w:pStyle w:val="06ZntDK-voorleeszin"/>
            </w:pPr>
            <w:r>
              <w:t>De baby heeft honger. Hij mag lekker melk drinken.</w:t>
            </w:r>
          </w:p>
        </w:tc>
      </w:tr>
      <w:tr w:rsidR="00C46083" w14:paraId="00244BBF" w14:textId="77777777" w:rsidTr="004561F5">
        <w:trPr>
          <w:trHeight w:val="1134"/>
        </w:trPr>
        <w:tc>
          <w:tcPr>
            <w:tcW w:w="9062" w:type="dxa"/>
          </w:tcPr>
          <w:p w14:paraId="144D9A47" w14:textId="77777777" w:rsidR="00C46083" w:rsidRPr="00E830C7" w:rsidRDefault="00C46083" w:rsidP="004561F5">
            <w:pPr>
              <w:pStyle w:val="06ZntDK-prikkelenactie"/>
            </w:pPr>
            <w:r w:rsidRPr="00E830C7">
              <w:t>(</w:t>
            </w:r>
            <w:r>
              <w:t>melk laten proeven</w:t>
            </w:r>
            <w:r w:rsidRPr="00E830C7">
              <w:t>)</w:t>
            </w:r>
          </w:p>
        </w:tc>
      </w:tr>
      <w:tr w:rsidR="00C46083" w14:paraId="76F8AB71" w14:textId="77777777" w:rsidTr="004561F5">
        <w:trPr>
          <w:trHeight w:val="5102"/>
        </w:trPr>
        <w:tc>
          <w:tcPr>
            <w:tcW w:w="9062" w:type="dxa"/>
          </w:tcPr>
          <w:p w14:paraId="0B7A8979" w14:textId="77777777" w:rsidR="00C46083" w:rsidRDefault="00C46083" w:rsidP="004561F5">
            <w:pPr>
              <w:pStyle w:val="05standaardzonderafstand"/>
            </w:pPr>
            <w:r>
              <w:rPr>
                <w:noProof/>
              </w:rPr>
              <w:drawing>
                <wp:inline distT="0" distB="0" distL="0" distR="0" wp14:anchorId="20BB5122" wp14:editId="4D244E42">
                  <wp:extent cx="4860000" cy="3240000"/>
                  <wp:effectExtent l="0" t="0" r="0" b="0"/>
                  <wp:docPr id="2066752820" name="Afbeelding 4" descr="Afbeelding met persoon, jongen, kind,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52820" name="Afbeelding 4" descr="Afbeelding met persoon, jongen, kind, overdekt&#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60000" cy="3240000"/>
                          </a:xfrm>
                          <a:prstGeom prst="rect">
                            <a:avLst/>
                          </a:prstGeom>
                        </pic:spPr>
                      </pic:pic>
                    </a:graphicData>
                  </a:graphic>
                </wp:inline>
              </w:drawing>
            </w:r>
          </w:p>
        </w:tc>
      </w:tr>
      <w:tr w:rsidR="00C46083" w14:paraId="77723170" w14:textId="77777777" w:rsidTr="004561F5">
        <w:tc>
          <w:tcPr>
            <w:tcW w:w="9062" w:type="dxa"/>
          </w:tcPr>
          <w:p w14:paraId="3CD5F704" w14:textId="77777777" w:rsidR="00C46083" w:rsidRPr="00681AB2" w:rsidRDefault="00C46083" w:rsidP="004561F5">
            <w:pPr>
              <w:pStyle w:val="05standaardzonderafstand"/>
              <w:rPr>
                <w:rStyle w:val="07minisubtekst"/>
              </w:rPr>
            </w:pPr>
          </w:p>
        </w:tc>
      </w:tr>
      <w:tr w:rsidR="00C46083" w14:paraId="15E8E3A9" w14:textId="77777777" w:rsidTr="004561F5">
        <w:trPr>
          <w:trHeight w:val="5102"/>
        </w:trPr>
        <w:tc>
          <w:tcPr>
            <w:tcW w:w="9062" w:type="dxa"/>
          </w:tcPr>
          <w:p w14:paraId="72DF7F7C" w14:textId="77777777" w:rsidR="00C46083" w:rsidRDefault="00C46083" w:rsidP="004561F5">
            <w:pPr>
              <w:pStyle w:val="05standaardzonderafstand"/>
            </w:pPr>
            <w:r>
              <w:rPr>
                <w:noProof/>
              </w:rPr>
              <w:drawing>
                <wp:inline distT="0" distB="0" distL="0" distR="0" wp14:anchorId="04DB09B4" wp14:editId="620FFC0E">
                  <wp:extent cx="2700000" cy="2700000"/>
                  <wp:effectExtent l="0" t="0" r="5715" b="5715"/>
                  <wp:docPr id="486377357" name="Afbeelding 3" descr="Afbeelding met clipart, tekenfilm,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77357" name="Afbeelding 3" descr="Afbeelding met clipart, tekenfilm, Graphics&#10;&#10;Door AI gegenereerde inhoud is mogelijk onjuist."/>
                          <pic:cNvPicPr/>
                        </pic:nvPicPr>
                        <pic:blipFill>
                          <a:blip r:embed="rId19">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r>
              <w:t xml:space="preserve">  </w:t>
            </w:r>
            <w:r>
              <w:rPr>
                <w:noProof/>
              </w:rPr>
              <w:drawing>
                <wp:inline distT="0" distB="0" distL="0" distR="0" wp14:anchorId="1A4591BC" wp14:editId="79F49B4E">
                  <wp:extent cx="2700000" cy="2700000"/>
                  <wp:effectExtent l="0" t="0" r="5715" b="5715"/>
                  <wp:docPr id="1784190422" name="Afbeelding 5" descr="Afbeelding met container, zwart-wit, g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90422" name="Afbeelding 5" descr="Afbeelding met container, zwart-wit, glas&#10;&#10;Door AI gegenereerde inhoud is mogelijk onjuist."/>
                          <pic:cNvPicPr/>
                        </pic:nvPicPr>
                        <pic:blipFill>
                          <a:blip r:embed="rId20">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032AA42C" w14:textId="77777777" w:rsidR="00C46083" w:rsidRPr="00622009" w:rsidRDefault="00C46083" w:rsidP="004561F5"/>
        </w:tc>
      </w:tr>
    </w:tbl>
    <w:p w14:paraId="22727C4D" w14:textId="77777777" w:rsidR="00C46083" w:rsidRDefault="00C46083" w:rsidP="00C46083">
      <w:pPr>
        <w:pStyle w:val="05standaardzonderafstand"/>
        <w:rPr>
          <w:rStyle w:val="07minisubtekst"/>
          <w:b/>
          <w:bCs/>
          <w:sz w:val="18"/>
          <w:szCs w:val="18"/>
        </w:rPr>
      </w:pPr>
    </w:p>
    <w:p w14:paraId="1D175F68" w14:textId="77777777" w:rsidR="00C46083" w:rsidRDefault="00C46083" w:rsidP="00C46083">
      <w:pPr>
        <w:pStyle w:val="Geenafstand"/>
        <w:rPr>
          <w:rStyle w:val="07minisubtekst"/>
          <w:b/>
          <w:bCs/>
          <w:sz w:val="18"/>
          <w:szCs w:val="18"/>
        </w:rPr>
      </w:pPr>
      <w:r>
        <w:rPr>
          <w:rStyle w:val="07minisubtekst"/>
          <w:b/>
          <w:bCs/>
          <w:sz w:val="18"/>
          <w:szCs w:val="18"/>
        </w:rPr>
        <w:br w:type="page"/>
      </w:r>
    </w:p>
    <w:p w14:paraId="0A2134C5"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02D50F37" w14:textId="77777777" w:rsidTr="009A5621">
        <w:tc>
          <w:tcPr>
            <w:tcW w:w="9062" w:type="dxa"/>
          </w:tcPr>
          <w:p w14:paraId="36F22729" w14:textId="0C3EAECC" w:rsidR="00681AB2" w:rsidRDefault="00622009" w:rsidP="009A5621">
            <w:pPr>
              <w:pStyle w:val="06ZntDK-voorleeszin"/>
            </w:pPr>
            <w:r>
              <w:t>Kijk, wat een mooi speelgoed. Vind je dat leuk, baby?</w:t>
            </w:r>
          </w:p>
        </w:tc>
      </w:tr>
      <w:tr w:rsidR="00681AB2" w14:paraId="40E7B031" w14:textId="77777777" w:rsidTr="009A5621">
        <w:trPr>
          <w:trHeight w:val="1134"/>
        </w:trPr>
        <w:tc>
          <w:tcPr>
            <w:tcW w:w="9062" w:type="dxa"/>
          </w:tcPr>
          <w:p w14:paraId="42B550C0" w14:textId="0D95863A" w:rsidR="001068D1" w:rsidRPr="00EF3FB8" w:rsidRDefault="00681AB2" w:rsidP="00EF3FB8">
            <w:pPr>
              <w:pStyle w:val="06ZntDK-prikkelenactie"/>
            </w:pPr>
            <w:r w:rsidRPr="00EF3FB8">
              <w:t>(</w:t>
            </w:r>
            <w:r w:rsidR="00622009">
              <w:t>bekijken/voelen/bewegen van rammelaar, knuffel o.i.d.</w:t>
            </w:r>
            <w:r w:rsidRPr="00EF3FB8">
              <w:t>)</w:t>
            </w:r>
          </w:p>
        </w:tc>
      </w:tr>
      <w:tr w:rsidR="0096581B" w14:paraId="752494ED" w14:textId="77777777" w:rsidTr="0096581B">
        <w:trPr>
          <w:trHeight w:val="5103"/>
        </w:trPr>
        <w:tc>
          <w:tcPr>
            <w:tcW w:w="9062" w:type="dxa"/>
          </w:tcPr>
          <w:p w14:paraId="643234E8" w14:textId="1D52117A" w:rsidR="0096581B" w:rsidRPr="00622009" w:rsidRDefault="00250769" w:rsidP="0096581B">
            <w:pPr>
              <w:pStyle w:val="04Standaardmetregelafstand"/>
            </w:pPr>
            <w:r>
              <w:rPr>
                <w:noProof/>
              </w:rPr>
              <w:drawing>
                <wp:inline distT="0" distB="0" distL="0" distR="0" wp14:anchorId="7075353B" wp14:editId="65FD88CD">
                  <wp:extent cx="5400000" cy="3600000"/>
                  <wp:effectExtent l="0" t="0" r="0" b="635"/>
                  <wp:docPr id="1729851607" name="Afbeelding 5" descr="Afbeelding met muziek, maracas, speelgoe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851607" name="Afbeelding 5" descr="Afbeelding met muziek, maracas, speelgoed&#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00" cy="3600000"/>
                          </a:xfrm>
                          <a:prstGeom prst="rect">
                            <a:avLst/>
                          </a:prstGeom>
                        </pic:spPr>
                      </pic:pic>
                    </a:graphicData>
                  </a:graphic>
                </wp:inline>
              </w:drawing>
            </w:r>
          </w:p>
        </w:tc>
      </w:tr>
      <w:tr w:rsidR="00681AB2" w14:paraId="650B532D" w14:textId="77777777" w:rsidTr="009A5621">
        <w:tc>
          <w:tcPr>
            <w:tcW w:w="9062" w:type="dxa"/>
          </w:tcPr>
          <w:p w14:paraId="422A1F9B" w14:textId="77777777" w:rsidR="00681AB2" w:rsidRPr="00681AB2" w:rsidRDefault="00681AB2" w:rsidP="009A5621">
            <w:pPr>
              <w:pStyle w:val="05standaardzonderafstand"/>
              <w:rPr>
                <w:rStyle w:val="07minisubtekst"/>
              </w:rPr>
            </w:pPr>
          </w:p>
        </w:tc>
      </w:tr>
      <w:tr w:rsidR="0096581B" w14:paraId="452549A8" w14:textId="77777777" w:rsidTr="009A5621">
        <w:trPr>
          <w:trHeight w:val="5102"/>
        </w:trPr>
        <w:tc>
          <w:tcPr>
            <w:tcW w:w="9062" w:type="dxa"/>
          </w:tcPr>
          <w:p w14:paraId="0E96AADB" w14:textId="21CE0460" w:rsidR="0096581B" w:rsidRDefault="00622009" w:rsidP="009A5621">
            <w:pPr>
              <w:pStyle w:val="05standaardzonderafstand"/>
              <w:rPr>
                <w:noProof/>
              </w:rPr>
            </w:pPr>
            <w:r>
              <w:rPr>
                <w:noProof/>
              </w:rPr>
              <w:drawing>
                <wp:inline distT="0" distB="0" distL="0" distR="0" wp14:anchorId="778A9643" wp14:editId="2A29FC51">
                  <wp:extent cx="2700000" cy="2700000"/>
                  <wp:effectExtent l="0" t="0" r="5715" b="5715"/>
                  <wp:docPr id="657275931" name="Afbeelding 3" descr="Afbeelding met clipart, tekenfilm, illustratie,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75931" name="Afbeelding 3" descr="Afbeelding met clipart, tekenfilm, illustratie, Tekenfilm&#10;&#10;Door AI gegenereerde inhoud is mogelijk onjuist."/>
                          <pic:cNvPicPr/>
                        </pic:nvPicPr>
                        <pic:blipFill>
                          <a:blip r:embed="rId22">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35D524C1" w14:textId="6FBF35C9" w:rsidR="00681AB2" w:rsidRDefault="00681AB2" w:rsidP="008C5154">
      <w:pPr>
        <w:pStyle w:val="05standaardzonderafstand"/>
      </w:pPr>
    </w:p>
    <w:p w14:paraId="157F5835" w14:textId="77777777" w:rsidR="00681AB2" w:rsidRDefault="00681AB2" w:rsidP="00681AB2">
      <w:pPr>
        <w:pStyle w:val="Geenafstand"/>
      </w:pPr>
      <w:r>
        <w:br w:type="page"/>
      </w:r>
    </w:p>
    <w:p w14:paraId="0D4EBBEE"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3FDB1718" w14:textId="77777777" w:rsidTr="009A5621">
        <w:tc>
          <w:tcPr>
            <w:tcW w:w="9062" w:type="dxa"/>
          </w:tcPr>
          <w:p w14:paraId="208C4260" w14:textId="18139231" w:rsidR="00681AB2" w:rsidRDefault="00622009" w:rsidP="009A5621">
            <w:pPr>
              <w:pStyle w:val="06ZntDK-voorleeszin"/>
            </w:pPr>
            <w:r>
              <w:t>De baby gaat lekker in bad. Wat een gespetter!</w:t>
            </w:r>
          </w:p>
        </w:tc>
      </w:tr>
      <w:tr w:rsidR="00681AB2" w:rsidRPr="007A6694" w14:paraId="6DCE0FB2" w14:textId="77777777" w:rsidTr="009A5621">
        <w:trPr>
          <w:trHeight w:val="1134"/>
        </w:trPr>
        <w:tc>
          <w:tcPr>
            <w:tcW w:w="9062" w:type="dxa"/>
          </w:tcPr>
          <w:p w14:paraId="78E9447C" w14:textId="439E5B02" w:rsidR="001068D1" w:rsidRPr="00EF3FB8" w:rsidRDefault="00681AB2" w:rsidP="00EF3FB8">
            <w:pPr>
              <w:pStyle w:val="06ZntDK-prikkelenactie"/>
            </w:pPr>
            <w:r w:rsidRPr="00EF3FB8">
              <w:t>(</w:t>
            </w:r>
            <w:r w:rsidR="00622009">
              <w:t>spetteren met water of voelen/ruiken aan badschuim</w:t>
            </w:r>
            <w:r w:rsidRPr="00EF3FB8">
              <w:t>)</w:t>
            </w:r>
          </w:p>
          <w:p w14:paraId="5311D2BA" w14:textId="2A821ECF" w:rsidR="007A6694" w:rsidRPr="004B454A" w:rsidRDefault="007A6694" w:rsidP="007A6694">
            <w:pPr>
              <w:pStyle w:val="05cstandaardcursiefzonderafstand"/>
            </w:pPr>
          </w:p>
        </w:tc>
      </w:tr>
      <w:tr w:rsidR="00681AB2" w14:paraId="628C9588" w14:textId="77777777" w:rsidTr="009A5621">
        <w:trPr>
          <w:trHeight w:val="5102"/>
        </w:trPr>
        <w:tc>
          <w:tcPr>
            <w:tcW w:w="9062" w:type="dxa"/>
          </w:tcPr>
          <w:p w14:paraId="04CD859B" w14:textId="19D8DBBD" w:rsidR="00681AB2" w:rsidRDefault="00250769" w:rsidP="009A5621">
            <w:pPr>
              <w:pStyle w:val="05standaardzonderafstand"/>
              <w:rPr>
                <w:noProof/>
              </w:rPr>
            </w:pPr>
            <w:r>
              <w:rPr>
                <w:noProof/>
              </w:rPr>
              <w:drawing>
                <wp:inline distT="0" distB="0" distL="0" distR="0" wp14:anchorId="2F72B3B5" wp14:editId="4EBA8E9A">
                  <wp:extent cx="5408946" cy="3600000"/>
                  <wp:effectExtent l="0" t="0" r="1270" b="635"/>
                  <wp:docPr id="1005164458" name="Afbeelding 6" descr="Afbeelding met persoon, pasgeboren, overdekt, badka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64458" name="Afbeelding 6" descr="Afbeelding met persoon, pasgeboren, overdekt, badkamer&#10;&#10;Door AI gegenereerde inhoud is mogelijk onjuis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8946" cy="3600000"/>
                          </a:xfrm>
                          <a:prstGeom prst="rect">
                            <a:avLst/>
                          </a:prstGeom>
                        </pic:spPr>
                      </pic:pic>
                    </a:graphicData>
                  </a:graphic>
                </wp:inline>
              </w:drawing>
            </w:r>
          </w:p>
          <w:p w14:paraId="07A9BA0F" w14:textId="77777777" w:rsidR="006F46E6" w:rsidRDefault="006F46E6" w:rsidP="006F46E6">
            <w:pPr>
              <w:rPr>
                <w:noProof/>
              </w:rPr>
            </w:pPr>
          </w:p>
          <w:p w14:paraId="153D0F9C" w14:textId="7F89D381" w:rsidR="006F46E6" w:rsidRPr="006F46E6" w:rsidRDefault="006F46E6" w:rsidP="006F46E6">
            <w:pPr>
              <w:tabs>
                <w:tab w:val="left" w:pos="4468"/>
              </w:tabs>
            </w:pPr>
            <w:r>
              <w:tab/>
            </w:r>
          </w:p>
        </w:tc>
      </w:tr>
      <w:tr w:rsidR="00681AB2" w14:paraId="3E1B22B8" w14:textId="77777777" w:rsidTr="009A5621">
        <w:tc>
          <w:tcPr>
            <w:tcW w:w="9062" w:type="dxa"/>
          </w:tcPr>
          <w:p w14:paraId="465175A5" w14:textId="77777777" w:rsidR="00681AB2" w:rsidRPr="00681AB2" w:rsidRDefault="00681AB2" w:rsidP="009A5621">
            <w:pPr>
              <w:pStyle w:val="05standaardzonderafstand"/>
              <w:rPr>
                <w:rStyle w:val="07minisubtekst"/>
              </w:rPr>
            </w:pPr>
          </w:p>
        </w:tc>
      </w:tr>
      <w:tr w:rsidR="0096581B" w14:paraId="374B8447" w14:textId="77777777" w:rsidTr="0096581B">
        <w:trPr>
          <w:trHeight w:val="5103"/>
        </w:trPr>
        <w:tc>
          <w:tcPr>
            <w:tcW w:w="9062" w:type="dxa"/>
          </w:tcPr>
          <w:p w14:paraId="02B3658D" w14:textId="49FD7FF4" w:rsidR="0096581B" w:rsidRPr="00681AB2" w:rsidRDefault="00622009" w:rsidP="009A5621">
            <w:pPr>
              <w:pStyle w:val="05standaardzonderafstand"/>
              <w:rPr>
                <w:rStyle w:val="07minisubtekst"/>
              </w:rPr>
            </w:pPr>
            <w:r>
              <w:rPr>
                <w:noProof/>
              </w:rPr>
              <w:drawing>
                <wp:anchor distT="0" distB="0" distL="114300" distR="114300" simplePos="0" relativeHeight="251676672" behindDoc="1" locked="0" layoutInCell="1" allowOverlap="1" wp14:anchorId="6518F5D1" wp14:editId="7CCA341C">
                  <wp:simplePos x="0" y="0"/>
                  <wp:positionH relativeFrom="column">
                    <wp:posOffset>2923540</wp:posOffset>
                  </wp:positionH>
                  <wp:positionV relativeFrom="paragraph">
                    <wp:posOffset>0</wp:posOffset>
                  </wp:positionV>
                  <wp:extent cx="2700000" cy="2700000"/>
                  <wp:effectExtent l="0" t="0" r="5715" b="5715"/>
                  <wp:wrapTight wrapText="bothSides">
                    <wp:wrapPolygon edited="0">
                      <wp:start x="0" y="0"/>
                      <wp:lineTo x="0" y="21493"/>
                      <wp:lineTo x="21493" y="21493"/>
                      <wp:lineTo x="21493" y="0"/>
                      <wp:lineTo x="0" y="0"/>
                    </wp:wrapPolygon>
                  </wp:wrapTight>
                  <wp:docPr id="2083703758" name="Afbeelding 208370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1" locked="0" layoutInCell="1" allowOverlap="1" wp14:anchorId="70C5282F" wp14:editId="3B6636CD">
                  <wp:simplePos x="0" y="0"/>
                  <wp:positionH relativeFrom="column">
                    <wp:posOffset>1270</wp:posOffset>
                  </wp:positionH>
                  <wp:positionV relativeFrom="paragraph">
                    <wp:posOffset>0</wp:posOffset>
                  </wp:positionV>
                  <wp:extent cx="2700000" cy="2700000"/>
                  <wp:effectExtent l="0" t="0" r="5715" b="5715"/>
                  <wp:wrapTight wrapText="bothSides">
                    <wp:wrapPolygon edited="0">
                      <wp:start x="0" y="0"/>
                      <wp:lineTo x="0" y="21493"/>
                      <wp:lineTo x="21493" y="21493"/>
                      <wp:lineTo x="21493" y="0"/>
                      <wp:lineTo x="0" y="0"/>
                    </wp:wrapPolygon>
                  </wp:wrapTight>
                  <wp:docPr id="1181508176" name="Afbeelding 118150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anchor>
              </w:drawing>
            </w:r>
            <w:r>
              <w:rPr>
                <w:rStyle w:val="07minisubtekst"/>
              </w:rPr>
              <w:t xml:space="preserve">    </w:t>
            </w:r>
          </w:p>
        </w:tc>
      </w:tr>
    </w:tbl>
    <w:p w14:paraId="67F9A86C" w14:textId="20329440" w:rsidR="0096581B" w:rsidRDefault="0096581B" w:rsidP="008C5154">
      <w:pPr>
        <w:pStyle w:val="05standaardzonderafstand"/>
      </w:pPr>
    </w:p>
    <w:p w14:paraId="4F6E201C" w14:textId="77777777" w:rsidR="0096581B" w:rsidRDefault="0096581B" w:rsidP="0096581B">
      <w:pPr>
        <w:pStyle w:val="Geenafstand"/>
      </w:pPr>
      <w:r>
        <w:br w:type="page"/>
      </w:r>
    </w:p>
    <w:p w14:paraId="634D1BDB" w14:textId="77777777" w:rsidR="00681AB2" w:rsidRDefault="00681AB2" w:rsidP="008C5154">
      <w:pPr>
        <w:pStyle w:val="05standaardzonderafstand"/>
      </w:pPr>
    </w:p>
    <w:p w14:paraId="750F4DD2" w14:textId="77777777" w:rsidR="00681AB2" w:rsidRPr="00750D0B" w:rsidRDefault="00681AB2" w:rsidP="00681AB2">
      <w:pPr>
        <w:pStyle w:val="106ZntDK-pagina"/>
      </w:pPr>
    </w:p>
    <w:tbl>
      <w:tblPr>
        <w:tblStyle w:val="Tabelraster"/>
        <w:tblW w:w="9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2"/>
      </w:tblGrid>
      <w:tr w:rsidR="00681AB2" w14:paraId="3A8C70C3" w14:textId="77777777" w:rsidTr="00622009">
        <w:trPr>
          <w:trHeight w:val="762"/>
        </w:trPr>
        <w:tc>
          <w:tcPr>
            <w:tcW w:w="9152" w:type="dxa"/>
          </w:tcPr>
          <w:p w14:paraId="67296820" w14:textId="1F5627F9" w:rsidR="00681AB2" w:rsidRDefault="00622009" w:rsidP="009A5621">
            <w:pPr>
              <w:pStyle w:val="06ZntDK-voorleeszin"/>
            </w:pPr>
            <w:r>
              <w:t>Er komt bezoek. Ze kijken naar de baby. Ze eten lekker beschuit met muisjes.</w:t>
            </w:r>
          </w:p>
        </w:tc>
      </w:tr>
      <w:tr w:rsidR="00681AB2" w:rsidRPr="00CB715B" w14:paraId="6DCA8D7E" w14:textId="77777777" w:rsidTr="00622009">
        <w:trPr>
          <w:trHeight w:val="1108"/>
        </w:trPr>
        <w:tc>
          <w:tcPr>
            <w:tcW w:w="9152" w:type="dxa"/>
          </w:tcPr>
          <w:p w14:paraId="38CEBA36" w14:textId="61435324" w:rsidR="007A6694" w:rsidRPr="00EF3FB8" w:rsidRDefault="00681AB2" w:rsidP="00EF3FB8">
            <w:pPr>
              <w:pStyle w:val="06ZntDK-prikkelenactie"/>
            </w:pPr>
            <w:r w:rsidRPr="00EF3FB8">
              <w:t>(</w:t>
            </w:r>
            <w:r w:rsidR="00622009">
              <w:t>muisjes laten voelen/proeven, of beschuit</w:t>
            </w:r>
            <w:r w:rsidRPr="00EF3FB8">
              <w:t>)</w:t>
            </w:r>
          </w:p>
        </w:tc>
      </w:tr>
      <w:tr w:rsidR="00681AB2" w14:paraId="23099217" w14:textId="77777777" w:rsidTr="00622009">
        <w:trPr>
          <w:trHeight w:val="4985"/>
        </w:trPr>
        <w:tc>
          <w:tcPr>
            <w:tcW w:w="9152" w:type="dxa"/>
          </w:tcPr>
          <w:p w14:paraId="52F262B3" w14:textId="2FF9DC5C" w:rsidR="00681AB2" w:rsidRDefault="00681AB2" w:rsidP="009A5621">
            <w:pPr>
              <w:pStyle w:val="05standaardzonderafstand"/>
            </w:pPr>
          </w:p>
          <w:p w14:paraId="0EA31FD9" w14:textId="2AE0110A" w:rsidR="007A6694" w:rsidRDefault="00F27D5D" w:rsidP="009A5621">
            <w:pPr>
              <w:pStyle w:val="05standaardzonderafstand"/>
            </w:pPr>
            <w:r>
              <w:rPr>
                <w:noProof/>
              </w:rPr>
              <w:drawing>
                <wp:inline distT="0" distB="0" distL="0" distR="0" wp14:anchorId="70FA7AA1" wp14:editId="1477587E">
                  <wp:extent cx="5400000" cy="3600000"/>
                  <wp:effectExtent l="0" t="0" r="0" b="635"/>
                  <wp:docPr id="548905201" name="Afbeelding 6" descr="Afbeelding met bakwaren, nagerecht, Zoetigheid, bor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05201" name="Afbeelding 6" descr="Afbeelding met bakwaren, nagerecht, Zoetigheid, bord&#10;&#10;Door AI gegenereerde inhoud is mogelijk onjuist."/>
                          <pic:cNvPicPr/>
                        </pic:nvPicPr>
                        <pic:blipFill>
                          <a:blip r:embed="rId26"/>
                          <a:stretch>
                            <a:fillRect/>
                          </a:stretch>
                        </pic:blipFill>
                        <pic:spPr>
                          <a:xfrm>
                            <a:off x="0" y="0"/>
                            <a:ext cx="5400000" cy="3600000"/>
                          </a:xfrm>
                          <a:prstGeom prst="rect">
                            <a:avLst/>
                          </a:prstGeom>
                        </pic:spPr>
                      </pic:pic>
                    </a:graphicData>
                  </a:graphic>
                </wp:inline>
              </w:drawing>
            </w:r>
          </w:p>
        </w:tc>
      </w:tr>
      <w:tr w:rsidR="00681AB2" w14:paraId="56DE6FA9" w14:textId="77777777" w:rsidTr="00622009">
        <w:trPr>
          <w:trHeight w:val="195"/>
        </w:trPr>
        <w:tc>
          <w:tcPr>
            <w:tcW w:w="9152" w:type="dxa"/>
          </w:tcPr>
          <w:p w14:paraId="4136300E" w14:textId="5349B8E7" w:rsidR="00681AB2" w:rsidRPr="00681AB2" w:rsidRDefault="00681AB2" w:rsidP="009A5621">
            <w:pPr>
              <w:pStyle w:val="05standaardzonderafstand"/>
              <w:rPr>
                <w:rStyle w:val="07minisubtekst"/>
              </w:rPr>
            </w:pPr>
          </w:p>
        </w:tc>
      </w:tr>
      <w:tr w:rsidR="0096581B" w14:paraId="567010EC" w14:textId="77777777" w:rsidTr="00622009">
        <w:trPr>
          <w:trHeight w:val="4986"/>
        </w:trPr>
        <w:tc>
          <w:tcPr>
            <w:tcW w:w="9152" w:type="dxa"/>
          </w:tcPr>
          <w:p w14:paraId="00E46E82" w14:textId="77777777" w:rsidR="0096581B" w:rsidRPr="00681AB2" w:rsidRDefault="00622009" w:rsidP="009A5621">
            <w:pPr>
              <w:pStyle w:val="05standaardzonderafstand"/>
              <w:rPr>
                <w:rStyle w:val="07minisubtekst"/>
              </w:rPr>
            </w:pPr>
            <w:r>
              <w:rPr>
                <w:noProof/>
              </w:rPr>
              <w:drawing>
                <wp:anchor distT="0" distB="0" distL="114300" distR="114300" simplePos="0" relativeHeight="251681792" behindDoc="1" locked="0" layoutInCell="1" allowOverlap="1" wp14:anchorId="486394FA" wp14:editId="1C0E887A">
                  <wp:simplePos x="0" y="0"/>
                  <wp:positionH relativeFrom="column">
                    <wp:posOffset>203</wp:posOffset>
                  </wp:positionH>
                  <wp:positionV relativeFrom="paragraph">
                    <wp:posOffset>47625</wp:posOffset>
                  </wp:positionV>
                  <wp:extent cx="2705513" cy="2700000"/>
                  <wp:effectExtent l="0" t="0" r="0" b="5715"/>
                  <wp:wrapTight wrapText="bothSides">
                    <wp:wrapPolygon edited="0">
                      <wp:start x="0" y="0"/>
                      <wp:lineTo x="0" y="21493"/>
                      <wp:lineTo x="21448" y="21493"/>
                      <wp:lineTo x="21448" y="0"/>
                      <wp:lineTo x="0" y="0"/>
                    </wp:wrapPolygon>
                  </wp:wrapTight>
                  <wp:docPr id="582777175" name="Afbeelding 58277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705513" cy="2700000"/>
                          </a:xfrm>
                          <a:prstGeom prst="rect">
                            <a:avLst/>
                          </a:prstGeom>
                        </pic:spPr>
                      </pic:pic>
                    </a:graphicData>
                  </a:graphic>
                  <wp14:sizeRelH relativeFrom="margin">
                    <wp14:pctWidth>0</wp14:pctWidth>
                  </wp14:sizeRelH>
                  <wp14:sizeRelV relativeFrom="margin">
                    <wp14:pctHeight>0</wp14:pctHeight>
                  </wp14:sizeRelV>
                </wp:anchor>
              </w:drawing>
            </w:r>
          </w:p>
        </w:tc>
      </w:tr>
    </w:tbl>
    <w:p w14:paraId="4140E641" w14:textId="77777777" w:rsidR="00681AB2" w:rsidRDefault="00681AB2" w:rsidP="00681AB2">
      <w:pPr>
        <w:pStyle w:val="Geenafstand"/>
      </w:pPr>
      <w:r>
        <w:br w:type="page"/>
      </w:r>
    </w:p>
    <w:p w14:paraId="71CE28E5"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81AB2" w14:paraId="68899FEC" w14:textId="77777777" w:rsidTr="00F157F3">
        <w:tc>
          <w:tcPr>
            <w:tcW w:w="9072" w:type="dxa"/>
          </w:tcPr>
          <w:p w14:paraId="0D03DEDE" w14:textId="264D9B44" w:rsidR="00681AB2" w:rsidRDefault="00622009" w:rsidP="00622009">
            <w:pPr>
              <w:pStyle w:val="06ZntDK-voorleeszin"/>
            </w:pPr>
            <w:r>
              <w:t>Nu gaat de baby slapen. Welterusten, baby!</w:t>
            </w:r>
            <w:r w:rsidR="001B7E07">
              <w:t xml:space="preserve"> </w:t>
            </w:r>
          </w:p>
        </w:tc>
      </w:tr>
      <w:tr w:rsidR="00681AB2" w14:paraId="7419415F" w14:textId="77777777" w:rsidTr="00F157F3">
        <w:trPr>
          <w:trHeight w:val="1134"/>
        </w:trPr>
        <w:tc>
          <w:tcPr>
            <w:tcW w:w="9072" w:type="dxa"/>
          </w:tcPr>
          <w:p w14:paraId="6FEA4E21" w14:textId="17A4BF5A" w:rsidR="00681AB2" w:rsidRPr="00EF3FB8" w:rsidRDefault="00681AB2" w:rsidP="00EF3FB8">
            <w:pPr>
              <w:pStyle w:val="06ZntDK-prikkelenactie"/>
            </w:pPr>
            <w:r w:rsidRPr="00EF3FB8">
              <w:t>(</w:t>
            </w:r>
            <w:r w:rsidR="00622009">
              <w:t>slaapliedje laten horen/zingen of geluid van muziekdoosje afspelen</w:t>
            </w:r>
            <w:r w:rsidRPr="00EF3FB8">
              <w:t>)</w:t>
            </w:r>
          </w:p>
          <w:p w14:paraId="02C90032" w14:textId="4C451CF3" w:rsidR="00DF1925" w:rsidRPr="00DF1925" w:rsidRDefault="00DF1925" w:rsidP="00DF1925"/>
        </w:tc>
      </w:tr>
      <w:tr w:rsidR="00681AB2" w14:paraId="4A618EC2" w14:textId="77777777" w:rsidTr="00F157F3">
        <w:trPr>
          <w:trHeight w:val="5102"/>
        </w:trPr>
        <w:tc>
          <w:tcPr>
            <w:tcW w:w="9072" w:type="dxa"/>
          </w:tcPr>
          <w:p w14:paraId="6AAA8375" w14:textId="69E18D64" w:rsidR="00681AB2" w:rsidRDefault="00622009" w:rsidP="009A5621">
            <w:pPr>
              <w:pStyle w:val="05standaardzonderafstand"/>
            </w:pPr>
            <w:r>
              <w:rPr>
                <w:noProof/>
              </w:rPr>
              <w:drawing>
                <wp:inline distT="0" distB="0" distL="0" distR="0" wp14:anchorId="0CFA1B75" wp14:editId="18119A28">
                  <wp:extent cx="5393765" cy="3600000"/>
                  <wp:effectExtent l="0" t="0" r="0" b="635"/>
                  <wp:docPr id="1199769237" name="Afbeelding 5" descr="Slapende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69237" name="Afbeelding 1199769237" descr="Slapende baby"/>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93765" cy="3600000"/>
                          </a:xfrm>
                          <a:prstGeom prst="rect">
                            <a:avLst/>
                          </a:prstGeom>
                        </pic:spPr>
                      </pic:pic>
                    </a:graphicData>
                  </a:graphic>
                </wp:inline>
              </w:drawing>
            </w:r>
          </w:p>
          <w:p w14:paraId="07EDD719" w14:textId="41D46F74" w:rsidR="00113E48" w:rsidRDefault="00113E48" w:rsidP="009A5621">
            <w:pPr>
              <w:pStyle w:val="05standaardzonderafstand"/>
            </w:pPr>
            <w:r>
              <w:t xml:space="preserve"> </w:t>
            </w:r>
          </w:p>
        </w:tc>
      </w:tr>
      <w:tr w:rsidR="00681AB2" w14:paraId="0F06E368" w14:textId="77777777" w:rsidTr="00F157F3">
        <w:tc>
          <w:tcPr>
            <w:tcW w:w="9072" w:type="dxa"/>
          </w:tcPr>
          <w:p w14:paraId="1BAE768E" w14:textId="43B8A268" w:rsidR="00681AB2" w:rsidRPr="00681AB2" w:rsidRDefault="00681AB2" w:rsidP="009A5621">
            <w:pPr>
              <w:pStyle w:val="05standaardzonderafstand"/>
              <w:rPr>
                <w:rStyle w:val="07minisubtekst"/>
              </w:rPr>
            </w:pPr>
          </w:p>
        </w:tc>
      </w:tr>
      <w:tr w:rsidR="00DA4144" w14:paraId="1696C092" w14:textId="77777777" w:rsidTr="00CC45BE">
        <w:trPr>
          <w:trHeight w:val="5103"/>
        </w:trPr>
        <w:tc>
          <w:tcPr>
            <w:tcW w:w="9072" w:type="dxa"/>
          </w:tcPr>
          <w:p w14:paraId="5892E637" w14:textId="1D3B3B3D" w:rsidR="00DA4144" w:rsidRPr="00681AB2" w:rsidRDefault="00CC45BE" w:rsidP="009A5621">
            <w:pPr>
              <w:pStyle w:val="05standaardzonderafstand"/>
              <w:rPr>
                <w:rStyle w:val="07minisubtekst"/>
              </w:rPr>
            </w:pPr>
            <w:r>
              <w:rPr>
                <w:noProof/>
              </w:rPr>
              <w:drawing>
                <wp:inline distT="0" distB="0" distL="0" distR="0" wp14:anchorId="045C4345" wp14:editId="628D52B4">
                  <wp:extent cx="2700000" cy="2700000"/>
                  <wp:effectExtent l="0" t="0" r="5715" b="5715"/>
                  <wp:docPr id="626609304" name="Afbeelding 6" descr="Afbeelding met clipart, Graphics, wit,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09304" name="Afbeelding 6" descr="Afbeelding met clipart, Graphics, wit, tekenfilm&#10;&#10;Door AI gegenereerde inhoud is mogelijk onjuist."/>
                          <pic:cNvPicPr/>
                        </pic:nvPicPr>
                        <pic:blipFill>
                          <a:blip r:embed="rId29">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313C2F38" w14:textId="674B49EE" w:rsidR="00681AB2" w:rsidRDefault="00681AB2" w:rsidP="008C5154">
      <w:pPr>
        <w:pStyle w:val="05standaardzonderafstand"/>
      </w:pPr>
    </w:p>
    <w:p w14:paraId="4E6016B6" w14:textId="77777777" w:rsidR="00681AB2" w:rsidRDefault="00681AB2" w:rsidP="00681AB2">
      <w:pPr>
        <w:pStyle w:val="Geenafstand"/>
      </w:pPr>
      <w:r>
        <w:br w:type="page"/>
      </w:r>
    </w:p>
    <w:p w14:paraId="069646EA" w14:textId="77777777" w:rsidR="005D0B6C" w:rsidRDefault="005D0B6C" w:rsidP="005D0B6C">
      <w:pPr>
        <w:pStyle w:val="0101ahoofdkop"/>
      </w:pPr>
      <w:r>
        <w:lastRenderedPageBreak/>
        <w:t>Instructie voor de Voorlezer</w:t>
      </w:r>
    </w:p>
    <w:p w14:paraId="30612DDF" w14:textId="77777777" w:rsidR="004B454A" w:rsidRDefault="004B454A" w:rsidP="004B454A">
      <w:pPr>
        <w:pStyle w:val="05standaardzonderafstand"/>
        <w:rPr>
          <w:i/>
          <w:iCs/>
        </w:rPr>
      </w:pPr>
      <w:bookmarkStart w:id="2" w:name="_Hlk205211461"/>
    </w:p>
    <w:p w14:paraId="1F19AF4C" w14:textId="32F91C2D" w:rsidR="004B454A" w:rsidRPr="004B454A" w:rsidRDefault="004B454A" w:rsidP="004B454A">
      <w:pPr>
        <w:pStyle w:val="05standaardzonderafstand"/>
        <w:rPr>
          <w:i/>
          <w:iCs/>
        </w:rPr>
      </w:pPr>
      <w:r w:rsidRPr="004B454A">
        <w:rPr>
          <w:i/>
          <w:iCs/>
        </w:rPr>
        <w:t>N.B. in dit verhaal zijn keuzes gemaakt ron</w:t>
      </w:r>
      <w:r w:rsidR="00622009">
        <w:rPr>
          <w:i/>
          <w:iCs/>
        </w:rPr>
        <w:t>dom wat voor baby</w:t>
      </w:r>
      <w:r w:rsidR="00697764">
        <w:rPr>
          <w:i/>
          <w:iCs/>
        </w:rPr>
        <w:t>, wat voor verzorging/voeding en het ritueel van ‘beschuit met muisjes’ met</w:t>
      </w:r>
      <w:r w:rsidRPr="004B454A">
        <w:rPr>
          <w:i/>
          <w:iCs/>
        </w:rPr>
        <w:t xml:space="preserve"> bijbehorende foto’s. We willen hiermee een voorbeeld geven, wat vervolgens op de eigen situatie (met eventueel ook de eigen foto’s) toegepast kan worden. Kijk voor meer tips en adviezen ook in de ‘Handleiding zintuigenverhalen bij bijzondere gebeurtenissen’.</w:t>
      </w:r>
    </w:p>
    <w:bookmarkEnd w:id="2"/>
    <w:p w14:paraId="0A54B6BB" w14:textId="77777777" w:rsidR="005D0B6C" w:rsidRDefault="005D0B6C" w:rsidP="005D0B6C">
      <w:pPr>
        <w:pStyle w:val="05standaardzonderafstand"/>
      </w:pPr>
    </w:p>
    <w:p w14:paraId="4E2B2B97" w14:textId="3AAC981F" w:rsidR="005D0B6C" w:rsidRDefault="005D0B6C" w:rsidP="005D0B6C">
      <w:pPr>
        <w:pStyle w:val="03subkopbold"/>
      </w:pPr>
      <w:r>
        <w:t>Doel</w:t>
      </w:r>
    </w:p>
    <w:p w14:paraId="69341C9D" w14:textId="5286AFC3" w:rsidR="005D0B6C" w:rsidRDefault="005D0B6C" w:rsidP="005D0B6C">
      <w:pPr>
        <w:pStyle w:val="05standaardzonderafstand"/>
      </w:pPr>
      <w:r>
        <w:t>Het doel van een zintuigenverhaal is ten eerste dat je samen een prettig moment hebt. Daarnaast kan voorlezen de communicatie en interactie stimuleren.</w:t>
      </w:r>
      <w:r w:rsidR="00EA1982">
        <w:t xml:space="preserve"> Ook kan dit verhaal helpen in het voorbereiden van en communiceren over </w:t>
      </w:r>
      <w:r w:rsidR="00622009">
        <w:t xml:space="preserve">de komst van een baby in </w:t>
      </w:r>
      <w:r w:rsidR="00697764">
        <w:t xml:space="preserve">het gezin of </w:t>
      </w:r>
      <w:r w:rsidR="00622009">
        <w:t>de omgeving</w:t>
      </w:r>
      <w:r w:rsidR="00EA1982">
        <w:t>.</w:t>
      </w:r>
    </w:p>
    <w:p w14:paraId="593D455E" w14:textId="77777777" w:rsidR="005D0B6C" w:rsidRDefault="005D0B6C" w:rsidP="005D0B6C">
      <w:pPr>
        <w:pStyle w:val="05standaardzonderafstand"/>
      </w:pPr>
    </w:p>
    <w:p w14:paraId="1E9B03FD" w14:textId="77777777" w:rsidR="005D0B6C" w:rsidRDefault="005D0B6C" w:rsidP="005D0B6C">
      <w:pPr>
        <w:pStyle w:val="03subkopbold"/>
      </w:pPr>
      <w:r>
        <w:t>Waarom dit verhaal?</w:t>
      </w:r>
    </w:p>
    <w:p w14:paraId="7EBF180E" w14:textId="77777777" w:rsidR="00697764" w:rsidRPr="00697764" w:rsidRDefault="00697764" w:rsidP="00697764">
      <w:pPr>
        <w:pStyle w:val="05standaardzonderafstand"/>
      </w:pPr>
      <w:r w:rsidRPr="00697764">
        <w:t>Een baby geeft allerlei nieuwe situaties en kan voor iedereen in de omgeving best wennen zijn. Met dit verhaal kun je de komst van de baby voorbereiden en samen communiceren over wat er allemaal rondom de baby gebeurt. Ook kun je op die manier nieuwe woorden/gebaren die met de baby te maken hebben samen oefenen op een speelse manier.</w:t>
      </w:r>
    </w:p>
    <w:p w14:paraId="3606A825" w14:textId="77777777" w:rsidR="005D0B6C" w:rsidRDefault="005D0B6C" w:rsidP="005D0B6C">
      <w:pPr>
        <w:pStyle w:val="05standaardzonderafstand"/>
      </w:pPr>
    </w:p>
    <w:p w14:paraId="386D70A7" w14:textId="77777777" w:rsidR="005D0B6C" w:rsidRDefault="005D0B6C" w:rsidP="005D0B6C">
      <w:pPr>
        <w:pStyle w:val="03subkopbold"/>
      </w:pPr>
      <w:r>
        <w:t>Nodig</w:t>
      </w:r>
    </w:p>
    <w:p w14:paraId="505E1594" w14:textId="02240632" w:rsidR="00697764" w:rsidRPr="0039065F" w:rsidRDefault="0039065F" w:rsidP="0039065F">
      <w:pPr>
        <w:pStyle w:val="06opsommingbullets"/>
      </w:pPr>
      <w:r>
        <w:t>b</w:t>
      </w:r>
      <w:r w:rsidR="00697764" w:rsidRPr="0039065F">
        <w:t>abypop (eventueel een pop die kan huilen)</w:t>
      </w:r>
    </w:p>
    <w:p w14:paraId="446E9FC3" w14:textId="321EA0C1" w:rsidR="00697764" w:rsidRPr="0039065F" w:rsidRDefault="00697764" w:rsidP="0039065F">
      <w:pPr>
        <w:pStyle w:val="06opsommingbullets"/>
      </w:pPr>
      <w:r w:rsidRPr="0039065F">
        <w:t>opname van huilen (bijvoorbeeld van You</w:t>
      </w:r>
      <w:r w:rsidR="0039065F">
        <w:t>T</w:t>
      </w:r>
      <w:r w:rsidRPr="0039065F">
        <w:t>ube)</w:t>
      </w:r>
    </w:p>
    <w:p w14:paraId="62F3E33D" w14:textId="77777777" w:rsidR="00697764" w:rsidRPr="0039065F" w:rsidRDefault="00697764" w:rsidP="0039065F">
      <w:pPr>
        <w:pStyle w:val="06opsommingbullets"/>
      </w:pPr>
      <w:r w:rsidRPr="0039065F">
        <w:t>melk of ‘poppenflesje’ met ‘melk’</w:t>
      </w:r>
    </w:p>
    <w:p w14:paraId="41618E7A" w14:textId="77777777" w:rsidR="00697764" w:rsidRPr="0039065F" w:rsidRDefault="00697764" w:rsidP="0039065F">
      <w:pPr>
        <w:pStyle w:val="06opsommingbullets"/>
      </w:pPr>
      <w:r w:rsidRPr="0039065F">
        <w:t>billendoekjes</w:t>
      </w:r>
    </w:p>
    <w:p w14:paraId="56A3A6B3" w14:textId="77777777" w:rsidR="00697764" w:rsidRPr="0039065F" w:rsidRDefault="00697764" w:rsidP="0039065F">
      <w:pPr>
        <w:pStyle w:val="06opsommingbullets"/>
      </w:pPr>
      <w:r w:rsidRPr="0039065F">
        <w:t>babyspeelgoed, bij voorkeur waar verschillende zintuigen mee geprikkeld worden, zoals een rammelaar</w:t>
      </w:r>
    </w:p>
    <w:p w14:paraId="5F3F0CB3" w14:textId="77777777" w:rsidR="00697764" w:rsidRPr="0039065F" w:rsidRDefault="00697764" w:rsidP="0039065F">
      <w:pPr>
        <w:pStyle w:val="06opsommingbullets"/>
      </w:pPr>
      <w:r w:rsidRPr="0039065F">
        <w:t>badschuim</w:t>
      </w:r>
    </w:p>
    <w:p w14:paraId="10D7098B" w14:textId="77777777" w:rsidR="00697764" w:rsidRPr="00697764" w:rsidRDefault="00697764" w:rsidP="0039065F">
      <w:pPr>
        <w:pStyle w:val="06opsommingbullets"/>
      </w:pPr>
      <w:r w:rsidRPr="0039065F">
        <w:t>eventueel</w:t>
      </w:r>
      <w:r w:rsidRPr="00697764">
        <w:t xml:space="preserve"> (muziekdoosje met) slaapliedje</w:t>
      </w:r>
    </w:p>
    <w:p w14:paraId="2EFE12D8" w14:textId="77777777" w:rsidR="005D0B6C" w:rsidRDefault="005D0B6C" w:rsidP="005D0B6C">
      <w:pPr>
        <w:pStyle w:val="05standaardzonderafstand"/>
      </w:pPr>
    </w:p>
    <w:tbl>
      <w:tblPr>
        <w:tblStyle w:val="Tabelraster"/>
        <w:tblW w:w="9062" w:type="dxa"/>
        <w:tblLook w:val="04A0" w:firstRow="1" w:lastRow="0" w:firstColumn="1" w:lastColumn="0" w:noHBand="0" w:noVBand="1"/>
      </w:tblPr>
      <w:tblGrid>
        <w:gridCol w:w="4531"/>
        <w:gridCol w:w="4531"/>
      </w:tblGrid>
      <w:tr w:rsidR="00C63D71" w14:paraId="3901A6E1" w14:textId="77777777" w:rsidTr="00697764">
        <w:trPr>
          <w:trHeight w:val="537"/>
        </w:trPr>
        <w:tc>
          <w:tcPr>
            <w:tcW w:w="4531" w:type="dxa"/>
          </w:tcPr>
          <w:p w14:paraId="665577AB" w14:textId="5A1C951C" w:rsidR="00697764" w:rsidRDefault="009C4330" w:rsidP="0039065F">
            <w:pPr>
              <w:pStyle w:val="05standaardzonderafstand"/>
              <w:rPr>
                <w:noProof/>
              </w:rPr>
            </w:pPr>
            <w:r>
              <w:rPr>
                <w:noProof/>
              </w:rPr>
              <w:drawing>
                <wp:inline distT="0" distB="0" distL="0" distR="0" wp14:anchorId="159143DE" wp14:editId="348739C8">
                  <wp:extent cx="831273" cy="873331"/>
                  <wp:effectExtent l="0" t="0" r="6985" b="3175"/>
                  <wp:docPr id="866558453" name="Afbeelding 7" descr="Afbeelding met kleding, baby, Baby- en kleuterkleding, peu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558453" name="Afbeelding 7" descr="Afbeelding met kleding, baby, Baby- en kleuterkleding, peuter&#10;&#10;Door AI gegenereerde inhoud is mogelijk onjuis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33911" cy="876102"/>
                          </a:xfrm>
                          <a:prstGeom prst="rect">
                            <a:avLst/>
                          </a:prstGeom>
                        </pic:spPr>
                      </pic:pic>
                    </a:graphicData>
                  </a:graphic>
                </wp:inline>
              </w:drawing>
            </w:r>
          </w:p>
        </w:tc>
        <w:tc>
          <w:tcPr>
            <w:tcW w:w="4531" w:type="dxa"/>
          </w:tcPr>
          <w:p w14:paraId="7C649052" w14:textId="2E9D9F8D" w:rsidR="00697764" w:rsidRPr="0039065F" w:rsidRDefault="00697764" w:rsidP="0039065F">
            <w:pPr>
              <w:pStyle w:val="05standaardzonderafstand"/>
            </w:pPr>
            <w:r w:rsidRPr="0039065F">
              <w:t>Doe de babypop onder je kleren en laat zien hoe groot de buik is. Als de persoon aan wie je voorleest het wil, kun je de pop ook bij hem/haar onder de kleding verstoppen.</w:t>
            </w:r>
          </w:p>
        </w:tc>
      </w:tr>
      <w:tr w:rsidR="00C63D71" w14:paraId="2D69FA54" w14:textId="77777777" w:rsidTr="00697764">
        <w:trPr>
          <w:trHeight w:val="537"/>
        </w:trPr>
        <w:tc>
          <w:tcPr>
            <w:tcW w:w="4531" w:type="dxa"/>
          </w:tcPr>
          <w:p w14:paraId="6DBFFD5E" w14:textId="2134FD1B" w:rsidR="00697764" w:rsidRDefault="009C4330" w:rsidP="009C4330">
            <w:pPr>
              <w:pStyle w:val="05standaardzonderafstand"/>
            </w:pPr>
            <w:r>
              <w:rPr>
                <w:noProof/>
              </w:rPr>
              <w:drawing>
                <wp:anchor distT="0" distB="0" distL="114300" distR="114300" simplePos="0" relativeHeight="251682816" behindDoc="1" locked="0" layoutInCell="1" allowOverlap="1" wp14:anchorId="08DECA15" wp14:editId="0C36FCA7">
                  <wp:simplePos x="0" y="0"/>
                  <wp:positionH relativeFrom="column">
                    <wp:posOffset>177049</wp:posOffset>
                  </wp:positionH>
                  <wp:positionV relativeFrom="paragraph">
                    <wp:posOffset>310</wp:posOffset>
                  </wp:positionV>
                  <wp:extent cx="568037" cy="851745"/>
                  <wp:effectExtent l="0" t="0" r="3810" b="5715"/>
                  <wp:wrapTight wrapText="bothSides">
                    <wp:wrapPolygon edited="0">
                      <wp:start x="0" y="0"/>
                      <wp:lineTo x="0" y="21262"/>
                      <wp:lineTo x="21020" y="21262"/>
                      <wp:lineTo x="21020" y="0"/>
                      <wp:lineTo x="0" y="0"/>
                    </wp:wrapPolygon>
                  </wp:wrapTight>
                  <wp:docPr id="112137887" name="Afbeelding 2" descr="Persoon die een baby vasthou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2482" name="Afbeelding 125112482" descr="Persoon die een baby vasthoud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68037" cy="851745"/>
                          </a:xfrm>
                          <a:prstGeom prst="rect">
                            <a:avLst/>
                          </a:prstGeom>
                        </pic:spPr>
                      </pic:pic>
                    </a:graphicData>
                  </a:graphic>
                </wp:anchor>
              </w:drawing>
            </w:r>
          </w:p>
        </w:tc>
        <w:tc>
          <w:tcPr>
            <w:tcW w:w="4531" w:type="dxa"/>
          </w:tcPr>
          <w:p w14:paraId="389B005E" w14:textId="608600C5" w:rsidR="00697764" w:rsidRPr="0039065F" w:rsidRDefault="00697764" w:rsidP="0039065F">
            <w:pPr>
              <w:pStyle w:val="05standaardzonderafstand"/>
            </w:pPr>
            <w:r w:rsidRPr="0039065F">
              <w:t>Laat een opname van huilen horen van You</w:t>
            </w:r>
            <w:r w:rsidR="0039065F" w:rsidRPr="0039065F">
              <w:t>T</w:t>
            </w:r>
            <w:r w:rsidRPr="0039065F">
              <w:t xml:space="preserve">ube of eventueel op een spraakknop. Of mogelijk heb je een babypop die ook kan huilen, dan kun je die gebruiken. </w:t>
            </w:r>
          </w:p>
        </w:tc>
      </w:tr>
      <w:tr w:rsidR="00C63D71" w14:paraId="6D66CF85" w14:textId="77777777" w:rsidTr="00697764">
        <w:trPr>
          <w:trHeight w:val="537"/>
        </w:trPr>
        <w:tc>
          <w:tcPr>
            <w:tcW w:w="4531" w:type="dxa"/>
          </w:tcPr>
          <w:p w14:paraId="251D27AD" w14:textId="7088F1F0" w:rsidR="00697764" w:rsidRPr="00556A22" w:rsidRDefault="009C4330" w:rsidP="0039065F">
            <w:pPr>
              <w:pStyle w:val="05standaardzonderafstand"/>
              <w:rPr>
                <w:highlight w:val="yellow"/>
              </w:rPr>
            </w:pPr>
            <w:r>
              <w:rPr>
                <w:noProof/>
              </w:rPr>
              <w:drawing>
                <wp:anchor distT="0" distB="0" distL="114300" distR="114300" simplePos="0" relativeHeight="251683840" behindDoc="1" locked="0" layoutInCell="1" allowOverlap="1" wp14:anchorId="2E5CE377" wp14:editId="31224ED5">
                  <wp:simplePos x="0" y="0"/>
                  <wp:positionH relativeFrom="column">
                    <wp:posOffset>93345</wp:posOffset>
                  </wp:positionH>
                  <wp:positionV relativeFrom="paragraph">
                    <wp:posOffset>61191</wp:posOffset>
                  </wp:positionV>
                  <wp:extent cx="650875" cy="997585"/>
                  <wp:effectExtent l="0" t="0" r="0" b="0"/>
                  <wp:wrapTight wrapText="bothSides">
                    <wp:wrapPolygon edited="0">
                      <wp:start x="0" y="0"/>
                      <wp:lineTo x="0" y="21036"/>
                      <wp:lineTo x="20862" y="21036"/>
                      <wp:lineTo x="20862" y="0"/>
                      <wp:lineTo x="0" y="0"/>
                    </wp:wrapPolygon>
                  </wp:wrapTight>
                  <wp:docPr id="168319726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0875" cy="997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57D880" w14:textId="55B0891D" w:rsidR="00697764" w:rsidRDefault="00697764" w:rsidP="0039065F">
            <w:pPr>
              <w:pStyle w:val="05standaardzonderafstand"/>
            </w:pPr>
          </w:p>
        </w:tc>
        <w:tc>
          <w:tcPr>
            <w:tcW w:w="4531" w:type="dxa"/>
          </w:tcPr>
          <w:p w14:paraId="24E7D86F" w14:textId="24C6871D" w:rsidR="00697764" w:rsidRPr="0039065F" w:rsidRDefault="00697764" w:rsidP="0039065F">
            <w:pPr>
              <w:pStyle w:val="05standaardzonderafstand"/>
            </w:pPr>
            <w:r w:rsidRPr="0039065F">
              <w:t>Je kunt een beetje melk laten proeven of voelen. Of als je een poppenflesje hebt, kun je samen kijken hoe de melk ‘weg’ gaat en weer ‘terug’ is in een vol flesje. Bij borstvoeding zou je alleen (gewone) melk kunnen laten proeven.</w:t>
            </w:r>
          </w:p>
        </w:tc>
      </w:tr>
      <w:tr w:rsidR="00C63D71" w14:paraId="51CC7D23" w14:textId="77777777" w:rsidTr="00697764">
        <w:trPr>
          <w:trHeight w:val="537"/>
        </w:trPr>
        <w:tc>
          <w:tcPr>
            <w:tcW w:w="4531" w:type="dxa"/>
          </w:tcPr>
          <w:p w14:paraId="7C2A604A" w14:textId="24188E2D" w:rsidR="00697764" w:rsidRPr="00556A22" w:rsidRDefault="009C4330" w:rsidP="0039065F">
            <w:pPr>
              <w:pStyle w:val="05standaardzonderafstand"/>
              <w:rPr>
                <w:highlight w:val="yellow"/>
              </w:rPr>
            </w:pPr>
            <w:r>
              <w:rPr>
                <w:noProof/>
              </w:rPr>
              <w:drawing>
                <wp:anchor distT="0" distB="0" distL="114300" distR="114300" simplePos="0" relativeHeight="251684864" behindDoc="1" locked="0" layoutInCell="1" allowOverlap="1" wp14:anchorId="5D131682" wp14:editId="43C9D5F7">
                  <wp:simplePos x="0" y="0"/>
                  <wp:positionH relativeFrom="column">
                    <wp:posOffset>95712</wp:posOffset>
                  </wp:positionH>
                  <wp:positionV relativeFrom="paragraph">
                    <wp:posOffset>1270</wp:posOffset>
                  </wp:positionV>
                  <wp:extent cx="976746" cy="732560"/>
                  <wp:effectExtent l="0" t="0" r="0" b="0"/>
                  <wp:wrapTight wrapText="bothSides">
                    <wp:wrapPolygon edited="0">
                      <wp:start x="0" y="0"/>
                      <wp:lineTo x="0" y="20794"/>
                      <wp:lineTo x="21066" y="20794"/>
                      <wp:lineTo x="21066" y="0"/>
                      <wp:lineTo x="0" y="0"/>
                    </wp:wrapPolygon>
                  </wp:wrapTight>
                  <wp:docPr id="1647088051" name="Afbeelding 9" descr="Afbeelding met persoon, vinger, accessoire, t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88051" name="Afbeelding 9" descr="Afbeelding met persoon, vinger, accessoire, tas&#10;&#10;Door AI gegenereerde inhoud is mogelijk onjuis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76746" cy="732560"/>
                          </a:xfrm>
                          <a:prstGeom prst="rect">
                            <a:avLst/>
                          </a:prstGeom>
                        </pic:spPr>
                      </pic:pic>
                    </a:graphicData>
                  </a:graphic>
                </wp:anchor>
              </w:drawing>
            </w:r>
          </w:p>
          <w:p w14:paraId="2E2434E3" w14:textId="77777777" w:rsidR="00697764" w:rsidRDefault="00697764" w:rsidP="0039065F">
            <w:pPr>
              <w:pStyle w:val="05standaardzonderafstand"/>
            </w:pPr>
          </w:p>
        </w:tc>
        <w:tc>
          <w:tcPr>
            <w:tcW w:w="4531" w:type="dxa"/>
          </w:tcPr>
          <w:p w14:paraId="16C2FF65" w14:textId="51D8F302" w:rsidR="00697764" w:rsidRPr="0039065F" w:rsidRDefault="00697764" w:rsidP="0039065F">
            <w:pPr>
              <w:pStyle w:val="05standaardzonderafstand"/>
            </w:pPr>
            <w:r w:rsidRPr="0039065F">
              <w:t xml:space="preserve">Laat de billendoekjes ruiken en voelen. </w:t>
            </w:r>
          </w:p>
        </w:tc>
      </w:tr>
      <w:tr w:rsidR="00C63D71" w14:paraId="3F12CC30" w14:textId="77777777" w:rsidTr="00697764">
        <w:trPr>
          <w:trHeight w:val="537"/>
        </w:trPr>
        <w:tc>
          <w:tcPr>
            <w:tcW w:w="4531" w:type="dxa"/>
          </w:tcPr>
          <w:p w14:paraId="2C9FAD27" w14:textId="5A506722" w:rsidR="00697764" w:rsidRDefault="009C4330" w:rsidP="009C4330">
            <w:pPr>
              <w:pStyle w:val="05standaardzonderafstand"/>
            </w:pPr>
            <w:r>
              <w:rPr>
                <w:noProof/>
              </w:rPr>
              <w:drawing>
                <wp:anchor distT="0" distB="0" distL="114300" distR="114300" simplePos="0" relativeHeight="251685888" behindDoc="1" locked="0" layoutInCell="1" allowOverlap="1" wp14:anchorId="599166A1" wp14:editId="620DBAF3">
                  <wp:simplePos x="0" y="0"/>
                  <wp:positionH relativeFrom="column">
                    <wp:posOffset>-1732</wp:posOffset>
                  </wp:positionH>
                  <wp:positionV relativeFrom="paragraph">
                    <wp:posOffset>1328</wp:posOffset>
                  </wp:positionV>
                  <wp:extent cx="935182" cy="623455"/>
                  <wp:effectExtent l="0" t="0" r="0" b="5715"/>
                  <wp:wrapTight wrapText="bothSides">
                    <wp:wrapPolygon edited="0">
                      <wp:start x="0" y="0"/>
                      <wp:lineTo x="0" y="21138"/>
                      <wp:lineTo x="21130" y="21138"/>
                      <wp:lineTo x="21130" y="0"/>
                      <wp:lineTo x="0" y="0"/>
                    </wp:wrapPolygon>
                  </wp:wrapTight>
                  <wp:docPr id="1372040672" name="Afbeelding 10" descr="Afbeelding met muziek, maracas, speelgoe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40672" name="Afbeelding 10" descr="Afbeelding met muziek, maracas, speelgoed&#10;&#10;Door AI gegenereerde inhoud is mogelijk onjuis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182" cy="623455"/>
                          </a:xfrm>
                          <a:prstGeom prst="rect">
                            <a:avLst/>
                          </a:prstGeom>
                        </pic:spPr>
                      </pic:pic>
                    </a:graphicData>
                  </a:graphic>
                </wp:anchor>
              </w:drawing>
            </w:r>
          </w:p>
        </w:tc>
        <w:tc>
          <w:tcPr>
            <w:tcW w:w="4531" w:type="dxa"/>
          </w:tcPr>
          <w:p w14:paraId="177D5AD8" w14:textId="0AEF7DE7" w:rsidR="00697764" w:rsidRPr="0039065F" w:rsidRDefault="00697764" w:rsidP="0039065F">
            <w:pPr>
              <w:pStyle w:val="05standaardzonderafstand"/>
            </w:pPr>
            <w:r w:rsidRPr="0039065F">
              <w:t xml:space="preserve">Afhankelijk wat voor speelgoed je kiest, laat dit ervaren door bijvoorbeeld ermee te rammelen of het te bekijken, ermee te spelen. </w:t>
            </w:r>
          </w:p>
        </w:tc>
      </w:tr>
      <w:tr w:rsidR="00C63D71" w14:paraId="7DE095A1" w14:textId="77777777" w:rsidTr="00697764">
        <w:trPr>
          <w:trHeight w:val="537"/>
        </w:trPr>
        <w:tc>
          <w:tcPr>
            <w:tcW w:w="4531" w:type="dxa"/>
          </w:tcPr>
          <w:p w14:paraId="3541EA13" w14:textId="3DFF077A" w:rsidR="00697764" w:rsidRDefault="009C4330" w:rsidP="009C4330">
            <w:pPr>
              <w:pStyle w:val="05standaardzonderafstand"/>
            </w:pPr>
            <w:r>
              <w:rPr>
                <w:noProof/>
              </w:rPr>
              <w:drawing>
                <wp:anchor distT="0" distB="0" distL="114300" distR="114300" simplePos="0" relativeHeight="251686912" behindDoc="1" locked="0" layoutInCell="1" allowOverlap="1" wp14:anchorId="7BCEA0DE" wp14:editId="2085D346">
                  <wp:simplePos x="0" y="0"/>
                  <wp:positionH relativeFrom="column">
                    <wp:posOffset>9373</wp:posOffset>
                  </wp:positionH>
                  <wp:positionV relativeFrom="paragraph">
                    <wp:posOffset>42199</wp:posOffset>
                  </wp:positionV>
                  <wp:extent cx="924943" cy="616527"/>
                  <wp:effectExtent l="0" t="0" r="8890" b="0"/>
                  <wp:wrapTight wrapText="bothSides">
                    <wp:wrapPolygon edited="0">
                      <wp:start x="0" y="0"/>
                      <wp:lineTo x="0" y="20709"/>
                      <wp:lineTo x="21363" y="20709"/>
                      <wp:lineTo x="21363" y="0"/>
                      <wp:lineTo x="0" y="0"/>
                    </wp:wrapPolygon>
                  </wp:wrapTight>
                  <wp:docPr id="44728256" name="Afbeelding 11" descr="Afbeelding met Huisraad, plastic, tandenborstel,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8256" name="Afbeelding 11" descr="Afbeelding met Huisraad, plastic, tandenborstel, overdekt&#10;&#10;Door AI gegenereerde inhoud is mogelijk onjuis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24943" cy="616527"/>
                          </a:xfrm>
                          <a:prstGeom prst="rect">
                            <a:avLst/>
                          </a:prstGeom>
                        </pic:spPr>
                      </pic:pic>
                    </a:graphicData>
                  </a:graphic>
                </wp:anchor>
              </w:drawing>
            </w:r>
          </w:p>
        </w:tc>
        <w:tc>
          <w:tcPr>
            <w:tcW w:w="4531" w:type="dxa"/>
          </w:tcPr>
          <w:p w14:paraId="04098FDC" w14:textId="20BDC928" w:rsidR="00697764" w:rsidRPr="0039065F" w:rsidRDefault="00697764" w:rsidP="0039065F">
            <w:pPr>
              <w:pStyle w:val="05standaardzonderafstand"/>
            </w:pPr>
            <w:r w:rsidRPr="0039065F">
              <w:t>Laat het badschuim voelen en ruiken. Eventueel kun je er kort samen mee spelen of bellen mee maken. Of doe een toefje bij jezelf of de ander op je neus of wang, blaas er tegen enz.</w:t>
            </w:r>
          </w:p>
        </w:tc>
      </w:tr>
      <w:tr w:rsidR="00C63D71" w14:paraId="18F90946" w14:textId="77777777" w:rsidTr="00697764">
        <w:trPr>
          <w:trHeight w:val="538"/>
        </w:trPr>
        <w:tc>
          <w:tcPr>
            <w:tcW w:w="4531" w:type="dxa"/>
          </w:tcPr>
          <w:p w14:paraId="5202CEC4" w14:textId="6482BF83" w:rsidR="00697764" w:rsidRPr="00794558" w:rsidRDefault="00C63D71" w:rsidP="009C4330">
            <w:pPr>
              <w:pStyle w:val="05standaardzonderafstand"/>
            </w:pPr>
            <w:r>
              <w:rPr>
                <w:noProof/>
              </w:rPr>
              <w:drawing>
                <wp:anchor distT="0" distB="0" distL="114300" distR="114300" simplePos="0" relativeHeight="251687936" behindDoc="1" locked="0" layoutInCell="1" allowOverlap="1" wp14:anchorId="06F9FB81" wp14:editId="5CE034A4">
                  <wp:simplePos x="0" y="0"/>
                  <wp:positionH relativeFrom="column">
                    <wp:posOffset>-1270</wp:posOffset>
                  </wp:positionH>
                  <wp:positionV relativeFrom="paragraph">
                    <wp:posOffset>90055</wp:posOffset>
                  </wp:positionV>
                  <wp:extent cx="924560" cy="616373"/>
                  <wp:effectExtent l="0" t="0" r="8890" b="0"/>
                  <wp:wrapTight wrapText="bothSides">
                    <wp:wrapPolygon edited="0">
                      <wp:start x="0" y="0"/>
                      <wp:lineTo x="0" y="20709"/>
                      <wp:lineTo x="21363" y="20709"/>
                      <wp:lineTo x="21363" y="0"/>
                      <wp:lineTo x="0" y="0"/>
                    </wp:wrapPolygon>
                  </wp:wrapTight>
                  <wp:docPr id="1782312066" name="Afbeelding 12" descr="Afbeelding met speeltu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312066" name="Afbeelding 12" descr="Afbeelding met speeltuin&#10;&#10;Door AI gegenereerde inhoud is mogelijk onjuis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24560" cy="616373"/>
                          </a:xfrm>
                          <a:prstGeom prst="rect">
                            <a:avLst/>
                          </a:prstGeom>
                        </pic:spPr>
                      </pic:pic>
                    </a:graphicData>
                  </a:graphic>
                </wp:anchor>
              </w:drawing>
            </w:r>
          </w:p>
        </w:tc>
        <w:tc>
          <w:tcPr>
            <w:tcW w:w="4531" w:type="dxa"/>
          </w:tcPr>
          <w:p w14:paraId="25466763" w14:textId="1BBB40D6" w:rsidR="00697764" w:rsidRPr="0039065F" w:rsidRDefault="00697764" w:rsidP="0039065F">
            <w:pPr>
              <w:pStyle w:val="05standaardzonderafstand"/>
            </w:pPr>
            <w:r w:rsidRPr="0039065F">
              <w:t>Deze prikkel is niet persé nodig in het verhaal, maar als iemand erg van muziek houdt, kan dit een leuke afsluiter zijn. Luister samen naar het liedje of het muziekdoosje</w:t>
            </w:r>
            <w:r w:rsidR="00C63D71">
              <w:t>, of kijk naar de mobile</w:t>
            </w:r>
            <w:r w:rsidRPr="0039065F">
              <w:t>. Sluit daarmee ook het verhaal af.</w:t>
            </w:r>
          </w:p>
        </w:tc>
      </w:tr>
    </w:tbl>
    <w:p w14:paraId="0ABBBE06" w14:textId="5C10066F" w:rsidR="005D0B6C" w:rsidRDefault="005D0B6C" w:rsidP="005D0B6C">
      <w:pPr>
        <w:pStyle w:val="05standaardzonderafstand"/>
      </w:pPr>
    </w:p>
    <w:p w14:paraId="4B047B1A" w14:textId="379D7817" w:rsidR="005D0B6C" w:rsidRDefault="005D0B6C" w:rsidP="005D0B6C">
      <w:pPr>
        <w:pStyle w:val="03subkopbold"/>
      </w:pPr>
      <w:r>
        <w:t xml:space="preserve">De voorbereiding </w:t>
      </w:r>
    </w:p>
    <w:p w14:paraId="05F371CF" w14:textId="38B944AF" w:rsidR="005D0B6C" w:rsidRDefault="005D0B6C" w:rsidP="005D0B6C">
      <w:pPr>
        <w:pStyle w:val="06opsommingbullets"/>
      </w:pPr>
      <w:r>
        <w:t xml:space="preserve">Kies welke variant je gaat voorlezen (foto’s, pictogrammen, </w:t>
      </w:r>
      <w:r w:rsidR="00015051">
        <w:t>PCS</w:t>
      </w:r>
      <w:r>
        <w:t xml:space="preserve">-symbolen). Overleg zo nodig met een deskundige (bijvoorbeeld een logopedist) over welke gebaren en afbeeldingen (foto’s, pictogrammen of </w:t>
      </w:r>
      <w:r w:rsidR="00015051">
        <w:t>PCS</w:t>
      </w:r>
      <w:r>
        <w:t>-symbolen) bij deze persoon het meest geschikt zijn.</w:t>
      </w:r>
    </w:p>
    <w:p w14:paraId="6761D21C" w14:textId="2340689F" w:rsidR="005D0B6C" w:rsidRDefault="005D0B6C" w:rsidP="005D0B6C">
      <w:pPr>
        <w:pStyle w:val="06opsommingbullets"/>
      </w:pPr>
      <w:r>
        <w:t xml:space="preserve">Print het document uit en doe de verhaalbladen in een ringband of lamineer ze. </w:t>
      </w:r>
    </w:p>
    <w:p w14:paraId="2EC67A0E" w14:textId="78FA5275" w:rsidR="005D0B6C" w:rsidRDefault="005D0B6C" w:rsidP="005D0B6C">
      <w:pPr>
        <w:pStyle w:val="06opsommingbullets"/>
      </w:pPr>
      <w:r>
        <w:t xml:space="preserve">Zijn de materialen compleet? </w:t>
      </w:r>
    </w:p>
    <w:p w14:paraId="0F45248F" w14:textId="363A4346" w:rsidR="005D0B6C" w:rsidRDefault="005D0B6C" w:rsidP="005D0B6C">
      <w:pPr>
        <w:pStyle w:val="06opsommingbullets"/>
      </w:pPr>
      <w:r>
        <w:t>Kijk of het verhaal mogelijk ingekort moet worden: zijn alle begrippen van toepassing en herkenbaar voor de persoon? Het verhaal is zo gemaakt dat je eenvoudig een bladzijde er tussenuit kunt laten.</w:t>
      </w:r>
    </w:p>
    <w:p w14:paraId="6A9841A3" w14:textId="74339624" w:rsidR="005D0B6C" w:rsidRDefault="005D0B6C" w:rsidP="005D0B6C">
      <w:pPr>
        <w:pStyle w:val="06opsommingbullets"/>
      </w:pPr>
      <w:r>
        <w:t>Zijn de gebaren bekend?</w:t>
      </w:r>
    </w:p>
    <w:p w14:paraId="6E1AF330" w14:textId="7A13C861" w:rsidR="005D0B6C" w:rsidRDefault="005D0B6C" w:rsidP="005D0B6C">
      <w:pPr>
        <w:pStyle w:val="06opsommingbullets"/>
      </w:pPr>
      <w:r>
        <w:t>Oefen het verhaal van te voren.</w:t>
      </w:r>
    </w:p>
    <w:p w14:paraId="1AF064A3" w14:textId="77777777" w:rsidR="005D0B6C" w:rsidRDefault="005D0B6C" w:rsidP="005D0B6C">
      <w:pPr>
        <w:pStyle w:val="05standaardzonderafstand"/>
      </w:pPr>
    </w:p>
    <w:p w14:paraId="13517FC8" w14:textId="2F14C9E5" w:rsidR="005D0B6C" w:rsidRDefault="005D0B6C" w:rsidP="005D0B6C">
      <w:pPr>
        <w:pStyle w:val="03subkopbold"/>
      </w:pPr>
      <w:r>
        <w:t xml:space="preserve">Aan het begin </w:t>
      </w:r>
    </w:p>
    <w:p w14:paraId="389FE8D5" w14:textId="77777777" w:rsidR="005D0B6C" w:rsidRDefault="005D0B6C" w:rsidP="005D0B6C">
      <w:pPr>
        <w:pStyle w:val="05standaardzonderafstand"/>
      </w:pPr>
      <w:r>
        <w:t>Kan er aandacht zijn voor het verhaal? Is de persoon alert? Zijn er geen lichamelijke ongemakken? Is de omgeving rustig? Klopt het in het dagprogramma?</w:t>
      </w:r>
    </w:p>
    <w:p w14:paraId="69B410AA" w14:textId="77777777" w:rsidR="005D0B6C" w:rsidRDefault="005D0B6C" w:rsidP="005D0B6C">
      <w:pPr>
        <w:pStyle w:val="05standaardzonderafstand"/>
      </w:pPr>
    </w:p>
    <w:p w14:paraId="3BF02911" w14:textId="7AE684AA" w:rsidR="005D0B6C" w:rsidRDefault="005D0B6C" w:rsidP="005D0B6C">
      <w:pPr>
        <w:pStyle w:val="03subkopbold"/>
      </w:pPr>
      <w:r>
        <w:t xml:space="preserve">Voorlezen </w:t>
      </w:r>
    </w:p>
    <w:p w14:paraId="07644CD1" w14:textId="63FB2141" w:rsidR="005D0B6C" w:rsidRDefault="005D0B6C" w:rsidP="005D0B6C">
      <w:pPr>
        <w:pStyle w:val="06opsommingbullets"/>
      </w:pPr>
      <w:r>
        <w:t>Lees en gebaar de bladzijde.</w:t>
      </w:r>
    </w:p>
    <w:p w14:paraId="2DE3A706" w14:textId="3437A9BC" w:rsidR="005D0B6C" w:rsidRDefault="005D0B6C" w:rsidP="005D0B6C">
      <w:pPr>
        <w:pStyle w:val="06opsommingbullets"/>
      </w:pPr>
      <w:r>
        <w:t>Laat de prikkel ervaren.</w:t>
      </w:r>
    </w:p>
    <w:p w14:paraId="118B5465" w14:textId="56775315" w:rsidR="005D0B6C" w:rsidRDefault="005D0B6C" w:rsidP="005D0B6C">
      <w:pPr>
        <w:pStyle w:val="06opsommingbullets"/>
      </w:pPr>
      <w:r>
        <w:t>Geef de persoon tijd om te ervaren.</w:t>
      </w:r>
    </w:p>
    <w:p w14:paraId="2931578C" w14:textId="3ABB38E7" w:rsidR="005D0B6C" w:rsidRDefault="005D0B6C" w:rsidP="005D0B6C">
      <w:pPr>
        <w:pStyle w:val="06opsommingbullets"/>
      </w:pPr>
      <w:r>
        <w:t>Benoem/gebaar (opnieuw) de belangrijkste woorden.</w:t>
      </w:r>
    </w:p>
    <w:p w14:paraId="64F859D1" w14:textId="3B82BB74" w:rsidR="005D0B6C" w:rsidRDefault="005D0B6C" w:rsidP="005D0B6C">
      <w:pPr>
        <w:pStyle w:val="06opsommingbullets"/>
      </w:pPr>
      <w:r>
        <w:t>Stel zo mogelijk een vraag over de bladzijde of de ervaring.</w:t>
      </w:r>
    </w:p>
    <w:p w14:paraId="269A9D77" w14:textId="215E1A33" w:rsidR="005D0B6C" w:rsidRDefault="005D0B6C" w:rsidP="005D0B6C">
      <w:pPr>
        <w:pStyle w:val="06opsommingbullets"/>
      </w:pPr>
      <w:r>
        <w:t>Geef de persoon nog even tijd.</w:t>
      </w:r>
    </w:p>
    <w:p w14:paraId="14979F59" w14:textId="321FCDD3" w:rsidR="005D0B6C" w:rsidRDefault="005D0B6C" w:rsidP="005D0B6C">
      <w:pPr>
        <w:pStyle w:val="06opsommingbullets"/>
      </w:pPr>
      <w:r>
        <w:t>Reageer op reacties, zoals mimiek of wijzen.</w:t>
      </w:r>
    </w:p>
    <w:p w14:paraId="17C8C6E4" w14:textId="0927F371" w:rsidR="005D0B6C" w:rsidRDefault="005D0B6C" w:rsidP="005D0B6C">
      <w:pPr>
        <w:pStyle w:val="06opsommingbullets"/>
      </w:pPr>
      <w:r>
        <w:t>Ruim het voorwerp op in de box.</w:t>
      </w:r>
    </w:p>
    <w:p w14:paraId="0C82DD17" w14:textId="5CB2FD15" w:rsidR="005D0B6C" w:rsidRDefault="005D0B6C" w:rsidP="005D0B6C">
      <w:pPr>
        <w:pStyle w:val="06opsommingbullets"/>
      </w:pPr>
      <w:r>
        <w:t>Sla om voor de volgende bladzijde.</w:t>
      </w:r>
    </w:p>
    <w:p w14:paraId="1368810B" w14:textId="77777777" w:rsidR="005D0B6C" w:rsidRDefault="005D0B6C" w:rsidP="005D0B6C">
      <w:pPr>
        <w:pStyle w:val="05standaardzonderafstand"/>
      </w:pPr>
    </w:p>
    <w:p w14:paraId="2B2B33A0" w14:textId="558E0AFA" w:rsidR="005D0B6C" w:rsidRDefault="005D0B6C" w:rsidP="005D0B6C">
      <w:pPr>
        <w:pStyle w:val="03subkopbold"/>
      </w:pPr>
      <w:r>
        <w:t>Afronding</w:t>
      </w:r>
    </w:p>
    <w:p w14:paraId="3368568B" w14:textId="77777777" w:rsidR="005D0B6C" w:rsidRDefault="005D0B6C" w:rsidP="005D0B6C">
      <w:pPr>
        <w:pStyle w:val="05standaardzonderafstand"/>
      </w:pPr>
      <w:r>
        <w:t>Tot slot ruim je de materialen weer op in de doos. Het verhaal is klaar.</w:t>
      </w:r>
    </w:p>
    <w:p w14:paraId="44CCEF08" w14:textId="77777777" w:rsidR="005D0B6C" w:rsidRDefault="005D0B6C" w:rsidP="005D0B6C">
      <w:pPr>
        <w:pStyle w:val="05standaardzonderafstand"/>
      </w:pPr>
    </w:p>
    <w:p w14:paraId="04FAEC43" w14:textId="75A4FE82" w:rsidR="005D0B6C" w:rsidRDefault="005D0B6C" w:rsidP="005D0B6C">
      <w:pPr>
        <w:pStyle w:val="03subkopbold"/>
      </w:pPr>
      <w:r>
        <w:t>Toepassing in andere situaties</w:t>
      </w:r>
    </w:p>
    <w:p w14:paraId="106E5095" w14:textId="07E4B612" w:rsidR="005D0B6C" w:rsidRDefault="005D0B6C" w:rsidP="005D0B6C">
      <w:pPr>
        <w:pStyle w:val="05standaardzonderafstand"/>
      </w:pPr>
      <w:r>
        <w:t>Gebruik de gebaren uit dit verhaal ook in andere situaties. Doordat je de concepten laat in activiteiten door de dag heen laat terugkomen, kunnen de begrippen toegepast worden en kan het verhaal de volgende keer nog meer inhoud krijgen, bijvoorbeeld:</w:t>
      </w:r>
      <w:r w:rsidR="007636FF">
        <w:t xml:space="preserve"> ‘</w:t>
      </w:r>
      <w:r w:rsidR="00742E4B">
        <w:t xml:space="preserve">Kijk, </w:t>
      </w:r>
      <w:r w:rsidR="00697764">
        <w:t xml:space="preserve">de baby moet huilen! (of vergelijkbaar). </w:t>
      </w:r>
    </w:p>
    <w:p w14:paraId="118EEA0C" w14:textId="77777777" w:rsidR="00697764" w:rsidRDefault="00697764" w:rsidP="005D0B6C">
      <w:pPr>
        <w:pStyle w:val="05standaardzonderafstand"/>
      </w:pPr>
    </w:p>
    <w:p w14:paraId="73162431" w14:textId="328E48A4" w:rsidR="005D0B6C" w:rsidRDefault="005D0B6C" w:rsidP="005D0B6C">
      <w:pPr>
        <w:pStyle w:val="03subkopbold"/>
      </w:pPr>
      <w:r>
        <w:t>Geniet ervan!</w:t>
      </w:r>
    </w:p>
    <w:p w14:paraId="33775141" w14:textId="176BF5CF" w:rsidR="005D0B6C" w:rsidRPr="005D0B6C" w:rsidRDefault="005D0B6C" w:rsidP="005D0B6C">
      <w:pPr>
        <w:pStyle w:val="05standaardzonderafstand"/>
        <w:rPr>
          <w:color w:val="00676C" w:themeColor="accent1"/>
          <w:sz w:val="24"/>
          <w:szCs w:val="24"/>
        </w:rPr>
      </w:pPr>
      <w:r>
        <w:t xml:space="preserve">Voorlezen is vooral leuk. </w:t>
      </w:r>
      <w:r w:rsidRPr="005D0B6C">
        <w:rPr>
          <w:color w:val="00676C" w:themeColor="accent1"/>
          <w:sz w:val="24"/>
          <w:szCs w:val="24"/>
        </w:rPr>
        <w:sym w:font="Wingdings" w:char="F04A"/>
      </w:r>
    </w:p>
    <w:p w14:paraId="0375025C" w14:textId="77777777" w:rsidR="005D0B6C" w:rsidRDefault="005D0B6C" w:rsidP="005D0B6C">
      <w:pPr>
        <w:pStyle w:val="05standaardzonderafstand"/>
      </w:pPr>
    </w:p>
    <w:p w14:paraId="3AE82B6F" w14:textId="77777777" w:rsidR="005D0B6C" w:rsidRDefault="005D0B6C" w:rsidP="005D0B6C">
      <w:pPr>
        <w:pStyle w:val="03subkopbold"/>
      </w:pPr>
      <w:r>
        <w:t>Wat je ook nog moet weten</w:t>
      </w:r>
    </w:p>
    <w:p w14:paraId="77D71B03" w14:textId="2D2F98FB" w:rsidR="005D0B6C" w:rsidRDefault="005D0B6C" w:rsidP="005D0B6C">
      <w:pPr>
        <w:pStyle w:val="05standaardzonderafstand"/>
      </w:pPr>
      <w:r>
        <w:lastRenderedPageBreak/>
        <w:t xml:space="preserve">Dit zintuigenverhaal mag in de bestaande pdf-vorm gedeeld worden. Voor meer informatie stuur een e-mail naar </w:t>
      </w:r>
      <w:hyperlink r:id="rId37" w:history="1">
        <w:r w:rsidR="00015051" w:rsidRPr="00627E51">
          <w:rPr>
            <w:rStyle w:val="Hyperlink"/>
          </w:rPr>
          <w:t>zintuigenverhalen@kentalis.nl</w:t>
        </w:r>
      </w:hyperlink>
      <w:r w:rsidR="00015051">
        <w:t xml:space="preserve"> </w:t>
      </w:r>
      <w:r>
        <w:t xml:space="preserve">of kijk op </w:t>
      </w:r>
      <w:hyperlink r:id="rId38" w:history="1">
        <w:r w:rsidR="00015051" w:rsidRPr="00627E51">
          <w:rPr>
            <w:rStyle w:val="Hyperlink"/>
          </w:rPr>
          <w:t>www.zintuigenverhalen.nl</w:t>
        </w:r>
      </w:hyperlink>
      <w:r w:rsidR="00015051">
        <w:t xml:space="preserve"> </w:t>
      </w:r>
    </w:p>
    <w:p w14:paraId="0134A7A5" w14:textId="42759CD2" w:rsidR="00015051" w:rsidRDefault="00015051">
      <w:r>
        <w:br w:type="page"/>
      </w:r>
    </w:p>
    <w:p w14:paraId="422BD21D" w14:textId="3F431B5C" w:rsidR="00015051" w:rsidRPr="00015051" w:rsidRDefault="00015051" w:rsidP="00015051">
      <w:pPr>
        <w:pStyle w:val="05standaardzonderafstand"/>
        <w:rPr>
          <w:rStyle w:val="07minisubtekst"/>
          <w:b/>
          <w:bCs/>
          <w:sz w:val="18"/>
          <w:szCs w:val="18"/>
        </w:rPr>
      </w:pPr>
      <w:r w:rsidRPr="00015051">
        <w:rPr>
          <w:rStyle w:val="07minisubtekst"/>
          <w:b/>
          <w:bCs/>
          <w:sz w:val="18"/>
          <w:szCs w:val="18"/>
        </w:rPr>
        <w:lastRenderedPageBreak/>
        <w:t>Verantwoording afbeeldingen</w:t>
      </w:r>
    </w:p>
    <w:p w14:paraId="262883DE" w14:textId="77777777" w:rsidR="00015051" w:rsidRPr="00015051" w:rsidRDefault="00015051" w:rsidP="00015051">
      <w:pPr>
        <w:pStyle w:val="05standaardzonderafstand"/>
        <w:rPr>
          <w:rStyle w:val="07minisubtekst"/>
          <w:sz w:val="18"/>
          <w:szCs w:val="18"/>
        </w:rPr>
      </w:pPr>
      <w:r w:rsidRPr="00015051">
        <w:rPr>
          <w:rStyle w:val="07minisubtekst"/>
          <w:sz w:val="18"/>
          <w:szCs w:val="18"/>
        </w:rPr>
        <w:t xml:space="preserve">De illustratie op de voorkant en het logo van Zintuigenverhalen zijn gemaakt door Roel Ottow. </w:t>
      </w:r>
    </w:p>
    <w:p w14:paraId="7B57B39C" w14:textId="77777777" w:rsidR="00015051" w:rsidRPr="00015051" w:rsidRDefault="00015051" w:rsidP="00015051">
      <w:pPr>
        <w:pStyle w:val="05standaardzonderafstand"/>
        <w:rPr>
          <w:rStyle w:val="07minisubtekst"/>
          <w:sz w:val="18"/>
          <w:szCs w:val="18"/>
        </w:rPr>
      </w:pPr>
      <w:r w:rsidRPr="00015051">
        <w:rPr>
          <w:rStyle w:val="07minisubtekst"/>
          <w:sz w:val="18"/>
          <w:szCs w:val="18"/>
        </w:rPr>
        <w:t>De pictogrammen in dit verhaal zijn afkomstig van www.Sclera.be. Deze pictogrammen mogen volgens creative commons licentie 2.0 gebruikt worden onder voorwaarde van naamsvermelding en zo lang het niet voor commerciële doelen is.</w:t>
      </w:r>
    </w:p>
    <w:p w14:paraId="6E927150" w14:textId="77777777" w:rsidR="00015051" w:rsidRPr="00015051" w:rsidRDefault="00015051" w:rsidP="00015051">
      <w:pPr>
        <w:pStyle w:val="05standaardzonderafstand"/>
        <w:rPr>
          <w:rStyle w:val="07minisubtekst"/>
          <w:sz w:val="18"/>
          <w:szCs w:val="18"/>
        </w:rPr>
      </w:pPr>
    </w:p>
    <w:p w14:paraId="1DC19492" w14:textId="3DB827EB" w:rsidR="00697764" w:rsidRPr="00015051" w:rsidRDefault="00C63D71" w:rsidP="00697764">
      <w:pPr>
        <w:pStyle w:val="05standaardzonderafstand"/>
        <w:rPr>
          <w:rStyle w:val="07minisubtekst"/>
          <w:sz w:val="18"/>
          <w:szCs w:val="18"/>
        </w:rPr>
      </w:pPr>
      <w:r>
        <w:rPr>
          <w:rStyle w:val="07minisubtekst"/>
          <w:sz w:val="18"/>
          <w:szCs w:val="18"/>
        </w:rPr>
        <w:t>Elf</w:t>
      </w:r>
      <w:r w:rsidR="00697764" w:rsidRPr="00697764">
        <w:rPr>
          <w:rStyle w:val="07minisubtekst"/>
          <w:sz w:val="18"/>
          <w:szCs w:val="18"/>
        </w:rPr>
        <w:t xml:space="preserve"> foto’s zijn aangekocht via Shutterstock (Foto </w:t>
      </w:r>
      <w:r>
        <w:rPr>
          <w:rStyle w:val="07minisubtekst"/>
          <w:sz w:val="18"/>
          <w:szCs w:val="18"/>
        </w:rPr>
        <w:t>zwanger</w:t>
      </w:r>
      <w:r w:rsidR="00697764" w:rsidRPr="00697764">
        <w:rPr>
          <w:rStyle w:val="07minisubtekst"/>
          <w:sz w:val="18"/>
          <w:szCs w:val="18"/>
        </w:rPr>
        <w:t>, luier verschonen , baby met rammelaar, baby in bad, baby met fles</w:t>
      </w:r>
      <w:r w:rsidR="00F27D5D">
        <w:rPr>
          <w:rStyle w:val="07minisubtekst"/>
          <w:sz w:val="18"/>
          <w:szCs w:val="18"/>
        </w:rPr>
        <w:t>, borstvoeding</w:t>
      </w:r>
      <w:r>
        <w:rPr>
          <w:rStyle w:val="07minisubtekst"/>
          <w:sz w:val="18"/>
          <w:szCs w:val="18"/>
        </w:rPr>
        <w:t>,</w:t>
      </w:r>
      <w:r w:rsidRPr="00C63D71">
        <w:rPr>
          <w:rStyle w:val="07minisubtekst"/>
          <w:sz w:val="18"/>
          <w:szCs w:val="18"/>
        </w:rPr>
        <w:t xml:space="preserve"> </w:t>
      </w:r>
      <w:r>
        <w:rPr>
          <w:rStyle w:val="07minisubtekst"/>
          <w:sz w:val="18"/>
          <w:szCs w:val="18"/>
        </w:rPr>
        <w:t>badschuim, flesje melk, muziek-speelgoed, billendoekjes en babypop</w:t>
      </w:r>
      <w:r w:rsidR="00697764" w:rsidRPr="00697764">
        <w:rPr>
          <w:rStyle w:val="07minisubtekst"/>
          <w:sz w:val="18"/>
          <w:szCs w:val="18"/>
        </w:rPr>
        <w:t>), twee foto’s zijn afkomstig van Microsoft Stockafbeeldingen (huilende baby en slapende baby</w:t>
      </w:r>
      <w:r>
        <w:rPr>
          <w:rStyle w:val="07minisubtekst"/>
          <w:sz w:val="18"/>
          <w:szCs w:val="18"/>
        </w:rPr>
        <w:t>,</w:t>
      </w:r>
      <w:r w:rsidR="00697764" w:rsidRPr="00697764">
        <w:rPr>
          <w:rStyle w:val="07minisubtekst"/>
          <w:sz w:val="18"/>
          <w:szCs w:val="18"/>
        </w:rPr>
        <w:t>). De afbeeldingen mogen niet buiten dit in Microsoft Word gemaakte document worden gebruikt.</w:t>
      </w:r>
    </w:p>
    <w:p w14:paraId="7C74958F" w14:textId="19618778" w:rsidR="00697764" w:rsidRPr="00697764" w:rsidRDefault="00697764" w:rsidP="00697764">
      <w:pPr>
        <w:pStyle w:val="05standaardzonderafstand"/>
        <w:rPr>
          <w:rStyle w:val="07minisubtekst"/>
          <w:sz w:val="18"/>
          <w:szCs w:val="18"/>
        </w:rPr>
      </w:pPr>
      <w:r w:rsidRPr="00697764">
        <w:rPr>
          <w:rStyle w:val="07minisubtekst"/>
          <w:sz w:val="18"/>
          <w:szCs w:val="18"/>
        </w:rPr>
        <w:t xml:space="preserve">De foto van beschuit met muisjes is </w:t>
      </w:r>
      <w:r w:rsidR="00F27D5D">
        <w:rPr>
          <w:rStyle w:val="07minisubtekst"/>
          <w:sz w:val="18"/>
          <w:szCs w:val="18"/>
        </w:rPr>
        <w:t>gegenereerd met AI.</w:t>
      </w:r>
    </w:p>
    <w:p w14:paraId="479144FB" w14:textId="77777777" w:rsidR="00697764" w:rsidRDefault="00697764" w:rsidP="00015051">
      <w:pPr>
        <w:pStyle w:val="05standaardzonderafstand"/>
        <w:rPr>
          <w:rStyle w:val="07minisubtekst"/>
          <w:b/>
          <w:bCs/>
          <w:sz w:val="18"/>
          <w:szCs w:val="18"/>
        </w:rPr>
      </w:pPr>
    </w:p>
    <w:p w14:paraId="13BA0047" w14:textId="0505B8DA" w:rsidR="00015051" w:rsidRPr="00015051" w:rsidRDefault="00015051" w:rsidP="00015051">
      <w:pPr>
        <w:pStyle w:val="05standaardzonderafstand"/>
        <w:rPr>
          <w:rStyle w:val="07minisubtekst"/>
          <w:b/>
          <w:bCs/>
          <w:sz w:val="18"/>
          <w:szCs w:val="18"/>
        </w:rPr>
      </w:pPr>
      <w:r w:rsidRPr="00015051">
        <w:rPr>
          <w:rStyle w:val="07minisubtekst"/>
          <w:b/>
          <w:bCs/>
          <w:sz w:val="18"/>
          <w:szCs w:val="18"/>
        </w:rPr>
        <w:t xml:space="preserve">Copyright © </w:t>
      </w:r>
    </w:p>
    <w:p w14:paraId="350E0F36" w14:textId="69D604B9" w:rsidR="005D0B6C" w:rsidRDefault="00015051" w:rsidP="00015051">
      <w:pPr>
        <w:pStyle w:val="05standaardzonderafstand"/>
        <w:rPr>
          <w:rStyle w:val="07minisubtekst"/>
          <w:sz w:val="18"/>
          <w:szCs w:val="18"/>
        </w:rPr>
      </w:pPr>
      <w:r w:rsidRPr="00015051">
        <w:rPr>
          <w:rStyle w:val="07minisubtekst"/>
          <w:sz w:val="18"/>
          <w:szCs w:val="18"/>
        </w:rPr>
        <w:t xml:space="preserve">Dit verhaal is gemaakt door Koninklijke Kentalis </w:t>
      </w:r>
      <w:r>
        <w:rPr>
          <w:rStyle w:val="07minisubtekst"/>
          <w:sz w:val="18"/>
          <w:szCs w:val="18"/>
        </w:rPr>
        <w:t xml:space="preserve">voor Deelkracht </w:t>
      </w:r>
      <w:r w:rsidRPr="00015051">
        <w:rPr>
          <w:rStyle w:val="07minisubtekst"/>
          <w:sz w:val="18"/>
          <w:szCs w:val="18"/>
        </w:rPr>
        <w:t>en er berust copyright op. Het logo Zintuigenverha</w:t>
      </w:r>
      <w:r w:rsidR="002726C4">
        <w:rPr>
          <w:rStyle w:val="07minisubtekst"/>
          <w:sz w:val="18"/>
          <w:szCs w:val="18"/>
        </w:rPr>
        <w:t>len</w:t>
      </w:r>
      <w:r w:rsidRPr="00015051">
        <w:rPr>
          <w:rStyle w:val="07minisubtekst"/>
          <w:sz w:val="18"/>
          <w:szCs w:val="18"/>
        </w:rPr>
        <w:t xml:space="preserve"> en de foto’s mogen niet zonder toestemming voor andere materialen gebruikt worden.</w:t>
      </w:r>
      <w:r>
        <w:rPr>
          <w:rStyle w:val="07minisubtekst"/>
          <w:sz w:val="18"/>
          <w:szCs w:val="18"/>
        </w:rPr>
        <w:t xml:space="preserve"> </w:t>
      </w:r>
    </w:p>
    <w:p w14:paraId="78A0BC23" w14:textId="7A7D234F" w:rsidR="00015051" w:rsidRDefault="00015051" w:rsidP="00015051">
      <w:pPr>
        <w:pStyle w:val="05standaardzonderafstand"/>
        <w:rPr>
          <w:rStyle w:val="07minisubtekst"/>
          <w:sz w:val="18"/>
          <w:szCs w:val="18"/>
        </w:rPr>
      </w:pPr>
      <w:r>
        <w:rPr>
          <w:rFonts w:eastAsia="Calibri" w:cs="Arial"/>
          <w:noProof/>
          <w:sz w:val="18"/>
          <w:szCs w:val="18"/>
        </w:rPr>
        <w:drawing>
          <wp:anchor distT="0" distB="0" distL="114300" distR="114300" simplePos="0" relativeHeight="251660288" behindDoc="0" locked="0" layoutInCell="1" allowOverlap="1" wp14:anchorId="6BEFD158" wp14:editId="5A104F38">
            <wp:simplePos x="0" y="0"/>
            <wp:positionH relativeFrom="column">
              <wp:posOffset>-92075</wp:posOffset>
            </wp:positionH>
            <wp:positionV relativeFrom="paragraph">
              <wp:posOffset>139065</wp:posOffset>
            </wp:positionV>
            <wp:extent cx="3346704" cy="396240"/>
            <wp:effectExtent l="0" t="0" r="6350" b="3810"/>
            <wp:wrapNone/>
            <wp:docPr id="13972373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37373" name="Afbeelding 139723737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46704" cy="396240"/>
                    </a:xfrm>
                    <a:prstGeom prst="rect">
                      <a:avLst/>
                    </a:prstGeom>
                  </pic:spPr>
                </pic:pic>
              </a:graphicData>
            </a:graphic>
          </wp:anchor>
        </w:drawing>
      </w:r>
    </w:p>
    <w:p w14:paraId="471BD820" w14:textId="5D46A6E2" w:rsidR="00015051" w:rsidRDefault="00015051" w:rsidP="00015051">
      <w:pPr>
        <w:pStyle w:val="05standaardzonderafstand"/>
        <w:rPr>
          <w:rStyle w:val="07minisubtekst"/>
          <w:sz w:val="18"/>
          <w:szCs w:val="18"/>
        </w:rPr>
      </w:pPr>
    </w:p>
    <w:p w14:paraId="4DC9AB18" w14:textId="77777777" w:rsidR="00697764" w:rsidRPr="00697764" w:rsidRDefault="00697764" w:rsidP="00697764"/>
    <w:p w14:paraId="6FA8E992" w14:textId="77777777" w:rsidR="00697764" w:rsidRPr="00697764" w:rsidRDefault="00697764" w:rsidP="00697764"/>
    <w:p w14:paraId="5A16B257" w14:textId="77777777" w:rsidR="00697764" w:rsidRPr="00697764" w:rsidRDefault="00697764" w:rsidP="00697764"/>
    <w:p w14:paraId="1ACB8E0A" w14:textId="77777777" w:rsidR="00697764" w:rsidRPr="00697764" w:rsidRDefault="00697764" w:rsidP="00697764"/>
    <w:p w14:paraId="50D84D4C" w14:textId="77777777" w:rsidR="00697764" w:rsidRPr="00697764" w:rsidRDefault="00697764" w:rsidP="00697764"/>
    <w:p w14:paraId="2A45C457" w14:textId="77777777" w:rsidR="00697764" w:rsidRPr="00697764" w:rsidRDefault="00697764" w:rsidP="00697764"/>
    <w:p w14:paraId="34685F00" w14:textId="77777777" w:rsidR="00697764" w:rsidRPr="00697764" w:rsidRDefault="00697764" w:rsidP="00697764"/>
    <w:p w14:paraId="69BF3152" w14:textId="77777777" w:rsidR="00697764" w:rsidRPr="00697764" w:rsidRDefault="00697764" w:rsidP="00697764"/>
    <w:p w14:paraId="70C2489C" w14:textId="77777777" w:rsidR="00697764" w:rsidRDefault="00697764" w:rsidP="00697764">
      <w:pPr>
        <w:rPr>
          <w:rStyle w:val="07minisubtekst"/>
          <w:sz w:val="18"/>
          <w:szCs w:val="18"/>
        </w:rPr>
      </w:pPr>
    </w:p>
    <w:p w14:paraId="08A92121" w14:textId="5B68A815" w:rsidR="00697764" w:rsidRDefault="00697764" w:rsidP="00697764">
      <w:pPr>
        <w:tabs>
          <w:tab w:val="left" w:pos="1710"/>
        </w:tabs>
      </w:pPr>
      <w:r>
        <w:tab/>
      </w:r>
    </w:p>
    <w:p w14:paraId="3357FD1C" w14:textId="77777777" w:rsidR="00697764" w:rsidRDefault="00697764" w:rsidP="00697764">
      <w:pPr>
        <w:pStyle w:val="Geenafstand"/>
      </w:pPr>
    </w:p>
    <w:p w14:paraId="7D9DEB85" w14:textId="77777777" w:rsidR="00697764" w:rsidRDefault="00697764" w:rsidP="00697764">
      <w:pPr>
        <w:pStyle w:val="Geenafstand"/>
      </w:pPr>
    </w:p>
    <w:p w14:paraId="67F2E186" w14:textId="77777777" w:rsidR="00697764" w:rsidRDefault="00697764" w:rsidP="00697764">
      <w:pPr>
        <w:pStyle w:val="Geenafstand"/>
      </w:pPr>
    </w:p>
    <w:p w14:paraId="29CA15FE" w14:textId="77777777" w:rsidR="00697764" w:rsidRDefault="00697764" w:rsidP="00697764">
      <w:pPr>
        <w:pStyle w:val="Geenafstand"/>
      </w:pPr>
    </w:p>
    <w:p w14:paraId="371BAD59" w14:textId="77777777" w:rsidR="00697764" w:rsidRDefault="00697764" w:rsidP="00697764">
      <w:pPr>
        <w:pStyle w:val="Geenafstand"/>
      </w:pPr>
    </w:p>
    <w:p w14:paraId="19DD94AE" w14:textId="77777777" w:rsidR="00697764" w:rsidRDefault="00697764" w:rsidP="00697764">
      <w:pPr>
        <w:pStyle w:val="Geenafstand"/>
      </w:pPr>
    </w:p>
    <w:p w14:paraId="0E25ADD9" w14:textId="77777777" w:rsidR="00697764" w:rsidRDefault="00697764" w:rsidP="00697764">
      <w:pPr>
        <w:pStyle w:val="Geenafstand"/>
      </w:pPr>
    </w:p>
    <w:p w14:paraId="33B5EC3F" w14:textId="77777777" w:rsidR="00697764" w:rsidRDefault="00697764" w:rsidP="00697764">
      <w:pPr>
        <w:pStyle w:val="Geenafstand"/>
      </w:pPr>
    </w:p>
    <w:p w14:paraId="3D52EAA0" w14:textId="77777777" w:rsidR="00697764" w:rsidRDefault="00697764" w:rsidP="00697764">
      <w:pPr>
        <w:pStyle w:val="Geenafstand"/>
      </w:pPr>
    </w:p>
    <w:p w14:paraId="5E8A1B63" w14:textId="77777777" w:rsidR="00697764" w:rsidRDefault="00697764" w:rsidP="00697764">
      <w:pPr>
        <w:pStyle w:val="Geenafstand"/>
      </w:pPr>
    </w:p>
    <w:p w14:paraId="69A8C76E" w14:textId="77777777" w:rsidR="00697764" w:rsidRDefault="00697764" w:rsidP="00697764">
      <w:pPr>
        <w:pStyle w:val="Geenafstand"/>
      </w:pPr>
    </w:p>
    <w:p w14:paraId="5DFF6F2C" w14:textId="77777777" w:rsidR="00697764" w:rsidRDefault="00697764" w:rsidP="00697764">
      <w:pPr>
        <w:pStyle w:val="Geenafstand"/>
      </w:pPr>
    </w:p>
    <w:p w14:paraId="07896412" w14:textId="77777777" w:rsidR="00697764" w:rsidRDefault="00697764" w:rsidP="00697764">
      <w:pPr>
        <w:pStyle w:val="Geenafstand"/>
      </w:pPr>
    </w:p>
    <w:p w14:paraId="2D2F8C21" w14:textId="77777777" w:rsidR="00697764" w:rsidRDefault="00697764" w:rsidP="00697764">
      <w:pPr>
        <w:pStyle w:val="Geenafstand"/>
      </w:pPr>
    </w:p>
    <w:p w14:paraId="1A4BA629" w14:textId="77777777" w:rsidR="00697764" w:rsidRDefault="00697764" w:rsidP="00697764">
      <w:pPr>
        <w:pStyle w:val="Geenafstand"/>
      </w:pPr>
    </w:p>
    <w:p w14:paraId="1794C990" w14:textId="77777777" w:rsidR="00697764" w:rsidRDefault="00697764" w:rsidP="00697764">
      <w:pPr>
        <w:pStyle w:val="Geenafstand"/>
      </w:pPr>
    </w:p>
    <w:p w14:paraId="635C50A7" w14:textId="77777777" w:rsidR="00697764" w:rsidRDefault="00697764" w:rsidP="00697764">
      <w:pPr>
        <w:pStyle w:val="Geenafstand"/>
      </w:pPr>
    </w:p>
    <w:p w14:paraId="740EE17A" w14:textId="77777777" w:rsidR="00697764" w:rsidRDefault="00697764" w:rsidP="00697764">
      <w:pPr>
        <w:pStyle w:val="Geenafstand"/>
      </w:pPr>
    </w:p>
    <w:p w14:paraId="1635E934" w14:textId="77777777" w:rsidR="00697764" w:rsidRDefault="00697764" w:rsidP="00697764">
      <w:pPr>
        <w:pStyle w:val="Geenafstand"/>
      </w:pPr>
    </w:p>
    <w:p w14:paraId="12A4C749" w14:textId="77777777" w:rsidR="00697764" w:rsidRDefault="00697764" w:rsidP="00697764">
      <w:pPr>
        <w:pStyle w:val="Geenafstand"/>
      </w:pPr>
    </w:p>
    <w:p w14:paraId="3ACA6157" w14:textId="77777777" w:rsidR="00697764" w:rsidRDefault="00697764" w:rsidP="00697764">
      <w:pPr>
        <w:pStyle w:val="Geenafstand"/>
      </w:pPr>
    </w:p>
    <w:p w14:paraId="3C4D4C00" w14:textId="77777777" w:rsidR="00697764" w:rsidRDefault="00697764" w:rsidP="00697764">
      <w:pPr>
        <w:pStyle w:val="Geenafstand"/>
      </w:pPr>
    </w:p>
    <w:p w14:paraId="75421195" w14:textId="77777777" w:rsidR="00697764" w:rsidRDefault="00697764" w:rsidP="00697764">
      <w:pPr>
        <w:pStyle w:val="Geenafstand"/>
      </w:pPr>
    </w:p>
    <w:p w14:paraId="42BEE23B" w14:textId="77777777" w:rsidR="00697764" w:rsidRPr="00697764" w:rsidRDefault="00697764" w:rsidP="00697764">
      <w:pPr>
        <w:pStyle w:val="Geenafstand"/>
      </w:pPr>
    </w:p>
    <w:sectPr w:rsidR="00697764" w:rsidRPr="00697764" w:rsidSect="00FF48A2">
      <w:headerReference w:type="first" r:id="rId40"/>
      <w:footerReference w:type="first" r:id="rId4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1FBBA" w14:textId="77777777" w:rsidR="00D974C2" w:rsidRDefault="00D974C2" w:rsidP="00B873F5">
      <w:pPr>
        <w:spacing w:after="0" w:line="240" w:lineRule="auto"/>
      </w:pPr>
      <w:r>
        <w:separator/>
      </w:r>
    </w:p>
  </w:endnote>
  <w:endnote w:type="continuationSeparator" w:id="0">
    <w:p w14:paraId="222EB8D9" w14:textId="77777777" w:rsidR="00D974C2" w:rsidRDefault="00D974C2" w:rsidP="00B8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5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207F" w14:textId="5CAA4D7F" w:rsidR="0014420B" w:rsidRPr="00A830EE" w:rsidRDefault="0014420B" w:rsidP="0014420B">
    <w:pPr>
      <w:rPr>
        <w:rFonts w:cstheme="minorHAnsi"/>
      </w:rPr>
    </w:pPr>
    <w:r w:rsidRPr="00A830EE">
      <w:rPr>
        <w:rFonts w:cstheme="minorHAnsi"/>
      </w:rPr>
      <w:t>© Koninklijke Kentalis</w:t>
    </w:r>
    <w:r w:rsidR="00A830EE" w:rsidRPr="00A830EE">
      <w:rPr>
        <w:rFonts w:cstheme="minorHAnsi"/>
      </w:rPr>
      <w:t xml:space="preserve"> voor Deelkracht</w:t>
    </w:r>
    <w:r w:rsidRPr="00A830EE">
      <w:rPr>
        <w:rFonts w:cstheme="minorHAnsi"/>
      </w:rPr>
      <w:t xml:space="preserve"> – zintuigenverhaal </w:t>
    </w:r>
    <w:r w:rsidR="00C353E4">
      <w:rPr>
        <w:rFonts w:cstheme="minorHAnsi"/>
      </w:rPr>
      <w:t>Lynn krijgt een broertje</w:t>
    </w:r>
    <w:r w:rsidR="00D70FB7">
      <w:rPr>
        <w:rFonts w:cstheme="minorHAnsi"/>
      </w:rPr>
      <w: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17BB3" w14:textId="77777777" w:rsidR="00D974C2" w:rsidRDefault="00D974C2" w:rsidP="00B873F5">
      <w:pPr>
        <w:spacing w:after="0" w:line="240" w:lineRule="auto"/>
      </w:pPr>
      <w:r>
        <w:separator/>
      </w:r>
    </w:p>
  </w:footnote>
  <w:footnote w:type="continuationSeparator" w:id="0">
    <w:p w14:paraId="28A0CB16" w14:textId="77777777" w:rsidR="00D974C2" w:rsidRDefault="00D974C2" w:rsidP="00B87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D9C2" w14:textId="77777777" w:rsidR="00F55FDC" w:rsidRDefault="00F55FDC">
    <w:pPr>
      <w:pStyle w:val="Koptekst"/>
    </w:pPr>
    <w:r>
      <w:rPr>
        <w:noProof/>
      </w:rPr>
      <w:drawing>
        <wp:anchor distT="0" distB="0" distL="114300" distR="114300" simplePos="0" relativeHeight="251663360" behindDoc="0" locked="0" layoutInCell="1" allowOverlap="1" wp14:anchorId="0249A7FE" wp14:editId="5EBE69A7">
          <wp:simplePos x="0" y="0"/>
          <wp:positionH relativeFrom="page">
            <wp:align>right</wp:align>
          </wp:positionH>
          <wp:positionV relativeFrom="paragraph">
            <wp:posOffset>-428625</wp:posOffset>
          </wp:positionV>
          <wp:extent cx="2814955" cy="870585"/>
          <wp:effectExtent l="0" t="0" r="4445" b="5715"/>
          <wp:wrapThrough wrapText="bothSides">
            <wp:wrapPolygon edited="0">
              <wp:start x="0" y="0"/>
              <wp:lineTo x="0" y="21269"/>
              <wp:lineTo x="21488" y="21269"/>
              <wp:lineTo x="2148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14955" cy="870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ACC"/>
    <w:multiLevelType w:val="multilevel"/>
    <w:tmpl w:val="AB5EACD6"/>
    <w:lvl w:ilvl="0">
      <w:start w:val="1"/>
      <w:numFmt w:val="decimal"/>
      <w:pStyle w:val="02bsubkopboldnummeriek"/>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FD4680F"/>
    <w:multiLevelType w:val="hybridMultilevel"/>
    <w:tmpl w:val="3506B37A"/>
    <w:lvl w:ilvl="0" w:tplc="52E46228">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332D66"/>
    <w:multiLevelType w:val="multilevel"/>
    <w:tmpl w:val="E3F2362A"/>
    <w:lvl w:ilvl="0">
      <w:start w:val="1"/>
      <w:numFmt w:val="decimal"/>
      <w:pStyle w:val="01bhoofdkopgenummerd"/>
      <w:lvlText w:val="%1"/>
      <w:lvlJc w:val="left"/>
      <w:pPr>
        <w:tabs>
          <w:tab w:val="num" w:pos="567"/>
        </w:tabs>
        <w:ind w:left="567" w:hanging="567"/>
      </w:pPr>
      <w:rPr>
        <w:rFonts w:ascii="Arial" w:hAnsi="Arial" w:hint="default"/>
        <w:sz w:val="36"/>
      </w:rPr>
    </w:lvl>
    <w:lvl w:ilvl="1">
      <w:start w:val="1"/>
      <w:numFmt w:val="decimal"/>
      <w:lvlText w:val="%1.%2"/>
      <w:lvlJc w:val="left"/>
      <w:pPr>
        <w:tabs>
          <w:tab w:val="num" w:pos="737"/>
        </w:tabs>
        <w:ind w:left="737" w:hanging="737"/>
      </w:pPr>
      <w:rPr>
        <w:rFonts w:ascii="Arial" w:hAnsi="Arial" w:hint="default"/>
        <w:sz w:val="28"/>
      </w:rPr>
    </w:lvl>
    <w:lvl w:ilvl="2">
      <w:start w:val="1"/>
      <w:numFmt w:val="decimal"/>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3" w15:restartNumberingAfterBreak="0">
    <w:nsid w:val="25AE4271"/>
    <w:multiLevelType w:val="multilevel"/>
    <w:tmpl w:val="D2DCC592"/>
    <w:lvl w:ilvl="0">
      <w:start w:val="1"/>
      <w:numFmt w:val="decimal"/>
      <w:pStyle w:val="06bopsomminggenummerd"/>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D5D09CC"/>
    <w:multiLevelType w:val="multilevel"/>
    <w:tmpl w:val="02B404A4"/>
    <w:lvl w:ilvl="0">
      <w:start w:val="1"/>
      <w:numFmt w:val="bullet"/>
      <w:pStyle w:val="06opsommingbullet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5"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4375622"/>
    <w:multiLevelType w:val="hybridMultilevel"/>
    <w:tmpl w:val="6124F6DA"/>
    <w:lvl w:ilvl="0" w:tplc="52E46228">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BA081F"/>
    <w:multiLevelType w:val="hybridMultilevel"/>
    <w:tmpl w:val="7B40B11C"/>
    <w:lvl w:ilvl="0" w:tplc="28DE286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E6B55C9"/>
    <w:multiLevelType w:val="hybridMultilevel"/>
    <w:tmpl w:val="A05C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D56641"/>
    <w:multiLevelType w:val="multilevel"/>
    <w:tmpl w:val="449EEB0A"/>
    <w:lvl w:ilvl="0">
      <w:start w:val="1"/>
      <w:numFmt w:val="lowerLetter"/>
      <w:pStyle w:val="06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0" w15:restartNumberingAfterBreak="0">
    <w:nsid w:val="7BA67022"/>
    <w:multiLevelType w:val="hybridMultilevel"/>
    <w:tmpl w:val="710A0D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7044587">
    <w:abstractNumId w:val="10"/>
  </w:num>
  <w:num w:numId="2" w16cid:durableId="2081319983">
    <w:abstractNumId w:val="7"/>
  </w:num>
  <w:num w:numId="3" w16cid:durableId="1308512989">
    <w:abstractNumId w:val="4"/>
  </w:num>
  <w:num w:numId="4" w16cid:durableId="329675902">
    <w:abstractNumId w:val="2"/>
  </w:num>
  <w:num w:numId="5" w16cid:durableId="613826636">
    <w:abstractNumId w:val="0"/>
  </w:num>
  <w:num w:numId="6" w16cid:durableId="756370079">
    <w:abstractNumId w:val="5"/>
  </w:num>
  <w:num w:numId="7" w16cid:durableId="638730231">
    <w:abstractNumId w:val="3"/>
  </w:num>
  <w:num w:numId="8" w16cid:durableId="333732047">
    <w:abstractNumId w:val="9"/>
  </w:num>
  <w:num w:numId="9" w16cid:durableId="1401370131">
    <w:abstractNumId w:val="8"/>
  </w:num>
  <w:num w:numId="10" w16cid:durableId="474832032">
    <w:abstractNumId w:val="1"/>
  </w:num>
  <w:num w:numId="11" w16cid:durableId="11334029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C2"/>
    <w:rsid w:val="00015051"/>
    <w:rsid w:val="000329CC"/>
    <w:rsid w:val="00044919"/>
    <w:rsid w:val="000909B8"/>
    <w:rsid w:val="00096BFE"/>
    <w:rsid w:val="000A01E4"/>
    <w:rsid w:val="000D1F4B"/>
    <w:rsid w:val="001068D1"/>
    <w:rsid w:val="00113E48"/>
    <w:rsid w:val="00115C7F"/>
    <w:rsid w:val="0014420B"/>
    <w:rsid w:val="0016149B"/>
    <w:rsid w:val="00183FB8"/>
    <w:rsid w:val="001B6D4C"/>
    <w:rsid w:val="001B7E07"/>
    <w:rsid w:val="001F24D2"/>
    <w:rsid w:val="0023561C"/>
    <w:rsid w:val="00250769"/>
    <w:rsid w:val="002602B3"/>
    <w:rsid w:val="00262498"/>
    <w:rsid w:val="00271B44"/>
    <w:rsid w:val="002726C4"/>
    <w:rsid w:val="002754BC"/>
    <w:rsid w:val="002A4BF8"/>
    <w:rsid w:val="002A7094"/>
    <w:rsid w:val="002D6E33"/>
    <w:rsid w:val="002E34D9"/>
    <w:rsid w:val="003705DF"/>
    <w:rsid w:val="0039065F"/>
    <w:rsid w:val="003A4272"/>
    <w:rsid w:val="00460F3A"/>
    <w:rsid w:val="00481719"/>
    <w:rsid w:val="004B454A"/>
    <w:rsid w:val="005333F2"/>
    <w:rsid w:val="00534605"/>
    <w:rsid w:val="005348C7"/>
    <w:rsid w:val="00546379"/>
    <w:rsid w:val="0057456B"/>
    <w:rsid w:val="00587742"/>
    <w:rsid w:val="005B0840"/>
    <w:rsid w:val="005B3ACC"/>
    <w:rsid w:val="005B4FC1"/>
    <w:rsid w:val="005D0B6C"/>
    <w:rsid w:val="005E4101"/>
    <w:rsid w:val="005F2A4E"/>
    <w:rsid w:val="005F30D6"/>
    <w:rsid w:val="00600AF6"/>
    <w:rsid w:val="00622009"/>
    <w:rsid w:val="00681AB2"/>
    <w:rsid w:val="006827CC"/>
    <w:rsid w:val="00691B9F"/>
    <w:rsid w:val="00697764"/>
    <w:rsid w:val="006B038D"/>
    <w:rsid w:val="006E7AE6"/>
    <w:rsid w:val="006F2C53"/>
    <w:rsid w:val="006F46E6"/>
    <w:rsid w:val="00707EF9"/>
    <w:rsid w:val="00715D47"/>
    <w:rsid w:val="00735D61"/>
    <w:rsid w:val="0074013E"/>
    <w:rsid w:val="00742E4B"/>
    <w:rsid w:val="00750D0B"/>
    <w:rsid w:val="00756CA7"/>
    <w:rsid w:val="007636FF"/>
    <w:rsid w:val="00792276"/>
    <w:rsid w:val="0079634B"/>
    <w:rsid w:val="007A0B0A"/>
    <w:rsid w:val="007A6694"/>
    <w:rsid w:val="00821E1B"/>
    <w:rsid w:val="00823CFC"/>
    <w:rsid w:val="00832BDA"/>
    <w:rsid w:val="008626D9"/>
    <w:rsid w:val="008632E3"/>
    <w:rsid w:val="00871054"/>
    <w:rsid w:val="0087161B"/>
    <w:rsid w:val="008864D5"/>
    <w:rsid w:val="008C5154"/>
    <w:rsid w:val="008C6DE9"/>
    <w:rsid w:val="008F46E3"/>
    <w:rsid w:val="008F5A13"/>
    <w:rsid w:val="008F772B"/>
    <w:rsid w:val="0096581B"/>
    <w:rsid w:val="00965CB5"/>
    <w:rsid w:val="009C4330"/>
    <w:rsid w:val="009E3B00"/>
    <w:rsid w:val="00A23C9F"/>
    <w:rsid w:val="00A455FA"/>
    <w:rsid w:val="00A60D9F"/>
    <w:rsid w:val="00A830EE"/>
    <w:rsid w:val="00A853B2"/>
    <w:rsid w:val="00B50DD6"/>
    <w:rsid w:val="00B747C0"/>
    <w:rsid w:val="00B873F5"/>
    <w:rsid w:val="00BE3D10"/>
    <w:rsid w:val="00C14785"/>
    <w:rsid w:val="00C33527"/>
    <w:rsid w:val="00C353E4"/>
    <w:rsid w:val="00C46083"/>
    <w:rsid w:val="00C63D71"/>
    <w:rsid w:val="00C936FD"/>
    <w:rsid w:val="00C9480D"/>
    <w:rsid w:val="00CB715B"/>
    <w:rsid w:val="00CC45BE"/>
    <w:rsid w:val="00CD2061"/>
    <w:rsid w:val="00CE2C0B"/>
    <w:rsid w:val="00CE443F"/>
    <w:rsid w:val="00D227FD"/>
    <w:rsid w:val="00D27AAB"/>
    <w:rsid w:val="00D40F16"/>
    <w:rsid w:val="00D43B34"/>
    <w:rsid w:val="00D524CF"/>
    <w:rsid w:val="00D70FB7"/>
    <w:rsid w:val="00D91A2F"/>
    <w:rsid w:val="00D974C2"/>
    <w:rsid w:val="00DA3A74"/>
    <w:rsid w:val="00DA4144"/>
    <w:rsid w:val="00DB5742"/>
    <w:rsid w:val="00DE399D"/>
    <w:rsid w:val="00DF1925"/>
    <w:rsid w:val="00E01C8B"/>
    <w:rsid w:val="00E04E07"/>
    <w:rsid w:val="00E431E2"/>
    <w:rsid w:val="00E51D78"/>
    <w:rsid w:val="00E55BC4"/>
    <w:rsid w:val="00E6224D"/>
    <w:rsid w:val="00E77C3C"/>
    <w:rsid w:val="00E830C7"/>
    <w:rsid w:val="00E91786"/>
    <w:rsid w:val="00EA1982"/>
    <w:rsid w:val="00EF3FB8"/>
    <w:rsid w:val="00EF7DB9"/>
    <w:rsid w:val="00F157F3"/>
    <w:rsid w:val="00F27D5D"/>
    <w:rsid w:val="00F55FDC"/>
    <w:rsid w:val="00F60AC0"/>
    <w:rsid w:val="00F733C2"/>
    <w:rsid w:val="00F841C8"/>
    <w:rsid w:val="00FE4942"/>
    <w:rsid w:val="00FF48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7E55E"/>
  <w15:chartTrackingRefBased/>
  <w15:docId w15:val="{0F0DA539-5892-40B7-98C5-BF5A77CA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al"/>
    <w:next w:val="Geenafstand"/>
    <w:rsid w:val="00681AB2"/>
  </w:style>
  <w:style w:type="paragraph" w:styleId="Kop1">
    <w:name w:val="heading 1"/>
    <w:basedOn w:val="Standaard"/>
    <w:next w:val="Standaard"/>
    <w:link w:val="Kop1Char"/>
    <w:uiPriority w:val="9"/>
    <w:rsid w:val="00756CA7"/>
    <w:pPr>
      <w:keepNext/>
      <w:keepLines/>
      <w:spacing w:before="240" w:after="0"/>
      <w:outlineLvl w:val="0"/>
    </w:pPr>
    <w:rPr>
      <w:rFonts w:asciiTheme="majorHAnsi" w:eastAsiaTheme="majorEastAsia" w:hAnsiTheme="majorHAnsi" w:cstheme="majorBidi"/>
      <w:b/>
      <w:color w:val="004C50" w:themeColor="accent1" w:themeShade="BF"/>
      <w:sz w:val="44"/>
      <w:szCs w:val="32"/>
    </w:rPr>
  </w:style>
  <w:style w:type="paragraph" w:styleId="Kop2">
    <w:name w:val="heading 2"/>
    <w:basedOn w:val="Standaard"/>
    <w:next w:val="Standaard"/>
    <w:link w:val="Kop2Char"/>
    <w:uiPriority w:val="9"/>
    <w:unhideWhenUsed/>
    <w:rsid w:val="0079634B"/>
    <w:pPr>
      <w:keepNext/>
      <w:keepLines/>
      <w:spacing w:before="40" w:after="0"/>
      <w:outlineLvl w:val="1"/>
    </w:pPr>
    <w:rPr>
      <w:rFonts w:asciiTheme="majorHAnsi" w:eastAsiaTheme="majorEastAsia" w:hAnsiTheme="majorHAnsi" w:cstheme="majorBidi"/>
      <w:color w:val="004C50"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73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73F5"/>
  </w:style>
  <w:style w:type="paragraph" w:styleId="Voettekst">
    <w:name w:val="footer"/>
    <w:basedOn w:val="Standaard"/>
    <w:link w:val="VoettekstChar"/>
    <w:uiPriority w:val="99"/>
    <w:unhideWhenUsed/>
    <w:rsid w:val="00B873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73F5"/>
  </w:style>
  <w:style w:type="character" w:customStyle="1" w:styleId="Kop1Char">
    <w:name w:val="Kop 1 Char"/>
    <w:basedOn w:val="Standaardalinea-lettertype"/>
    <w:link w:val="Kop1"/>
    <w:uiPriority w:val="9"/>
    <w:rsid w:val="00756CA7"/>
    <w:rPr>
      <w:rFonts w:asciiTheme="majorHAnsi" w:eastAsiaTheme="majorEastAsia" w:hAnsiTheme="majorHAnsi" w:cstheme="majorBidi"/>
      <w:b/>
      <w:color w:val="004C50" w:themeColor="accent1" w:themeShade="BF"/>
      <w:sz w:val="44"/>
      <w:szCs w:val="32"/>
    </w:rPr>
  </w:style>
  <w:style w:type="character" w:customStyle="1" w:styleId="Kop2Char">
    <w:name w:val="Kop 2 Char"/>
    <w:basedOn w:val="Standaardalinea-lettertype"/>
    <w:link w:val="Kop2"/>
    <w:uiPriority w:val="9"/>
    <w:rsid w:val="0079634B"/>
    <w:rPr>
      <w:rFonts w:asciiTheme="majorHAnsi" w:eastAsiaTheme="majorEastAsia" w:hAnsiTheme="majorHAnsi" w:cstheme="majorBidi"/>
      <w:color w:val="004C50" w:themeColor="accent1" w:themeShade="BF"/>
      <w:sz w:val="26"/>
      <w:szCs w:val="26"/>
    </w:rPr>
  </w:style>
  <w:style w:type="paragraph" w:customStyle="1" w:styleId="0101ahoofdkop">
    <w:name w:val="01  01a hoofdkop"/>
    <w:basedOn w:val="Kop1"/>
    <w:qFormat/>
    <w:rsid w:val="000329CC"/>
    <w:rPr>
      <w:color w:val="00676C" w:themeColor="accent1"/>
    </w:rPr>
  </w:style>
  <w:style w:type="paragraph" w:customStyle="1" w:styleId="z">
    <w:name w:val="z"/>
    <w:basedOn w:val="05standaardzonderafstand"/>
    <w:next w:val="Standaard"/>
    <w:link w:val="zChar"/>
    <w:rsid w:val="00E01C8B"/>
    <w:pPr>
      <w:keepNext/>
      <w:keepLines/>
      <w:spacing w:before="40" w:line="259" w:lineRule="auto"/>
      <w:outlineLvl w:val="1"/>
    </w:pPr>
    <w:rPr>
      <w:rFonts w:asciiTheme="majorHAnsi" w:eastAsiaTheme="majorEastAsia" w:hAnsiTheme="majorHAnsi" w:cstheme="majorBidi"/>
      <w:b/>
    </w:rPr>
  </w:style>
  <w:style w:type="paragraph" w:customStyle="1" w:styleId="03subkopbold">
    <w:name w:val="03 subkop bold"/>
    <w:basedOn w:val="Geenafstand"/>
    <w:next w:val="Standaard"/>
    <w:link w:val="03subkopboldChar"/>
    <w:autoRedefine/>
    <w:rsid w:val="00262498"/>
    <w:rPr>
      <w:b/>
      <w:color w:val="00676C" w:themeColor="accent1"/>
      <w:sz w:val="26"/>
      <w:szCs w:val="32"/>
    </w:rPr>
  </w:style>
  <w:style w:type="paragraph" w:styleId="Geenafstand">
    <w:name w:val="No Spacing"/>
    <w:aliases w:val="Normale tekst"/>
    <w:link w:val="GeenafstandChar"/>
    <w:uiPriority w:val="1"/>
    <w:qFormat/>
    <w:rsid w:val="006B038D"/>
    <w:pPr>
      <w:spacing w:after="0" w:line="240" w:lineRule="auto"/>
    </w:pPr>
  </w:style>
  <w:style w:type="paragraph" w:styleId="Kopvaninhoudsopgave">
    <w:name w:val="TOC Heading"/>
    <w:aliases w:val="Inhoudsopgave"/>
    <w:basedOn w:val="Kop1"/>
    <w:next w:val="Standaard"/>
    <w:uiPriority w:val="39"/>
    <w:unhideWhenUsed/>
    <w:qFormat/>
    <w:rsid w:val="002A4BF8"/>
    <w:pPr>
      <w:outlineLvl w:val="9"/>
    </w:pPr>
    <w:rPr>
      <w:color w:val="00676C"/>
      <w:lang w:val="en-US"/>
    </w:rPr>
  </w:style>
  <w:style w:type="paragraph" w:styleId="Inhopg1">
    <w:name w:val="toc 1"/>
    <w:basedOn w:val="Standaard"/>
    <w:next w:val="Standaard"/>
    <w:autoRedefine/>
    <w:uiPriority w:val="39"/>
    <w:unhideWhenUsed/>
    <w:rsid w:val="00821E1B"/>
    <w:pPr>
      <w:spacing w:after="100"/>
    </w:pPr>
  </w:style>
  <w:style w:type="character" w:styleId="Hyperlink">
    <w:name w:val="Hyperlink"/>
    <w:basedOn w:val="Standaardalinea-lettertype"/>
    <w:uiPriority w:val="99"/>
    <w:unhideWhenUsed/>
    <w:rsid w:val="00821E1B"/>
    <w:rPr>
      <w:color w:val="0563C1" w:themeColor="hyperlink"/>
      <w:u w:val="single"/>
    </w:rPr>
  </w:style>
  <w:style w:type="character" w:styleId="Tekstvantijdelijkeaanduiding">
    <w:name w:val="Placeholder Text"/>
    <w:basedOn w:val="Standaardalinea-lettertype"/>
    <w:uiPriority w:val="99"/>
    <w:semiHidden/>
    <w:rsid w:val="00044919"/>
    <w:rPr>
      <w:color w:val="808080"/>
    </w:rPr>
  </w:style>
  <w:style w:type="paragraph" w:styleId="Inhopg2">
    <w:name w:val="toc 2"/>
    <w:basedOn w:val="Standaard"/>
    <w:next w:val="Standaard"/>
    <w:autoRedefine/>
    <w:uiPriority w:val="39"/>
    <w:unhideWhenUsed/>
    <w:rsid w:val="00600AF6"/>
    <w:pPr>
      <w:spacing w:after="100"/>
      <w:ind w:left="220"/>
    </w:pPr>
  </w:style>
  <w:style w:type="paragraph" w:customStyle="1" w:styleId="Museonormaal">
    <w:name w:val="Museo normaal"/>
    <w:qFormat/>
    <w:rsid w:val="005B4FC1"/>
    <w:rPr>
      <w:rFonts w:ascii="Museo 500" w:hAnsi="Museo 500"/>
    </w:rPr>
  </w:style>
  <w:style w:type="paragraph" w:styleId="Inhopg3">
    <w:name w:val="toc 3"/>
    <w:basedOn w:val="Standaard"/>
    <w:next w:val="Standaard"/>
    <w:autoRedefine/>
    <w:uiPriority w:val="39"/>
    <w:unhideWhenUsed/>
    <w:rsid w:val="008632E3"/>
    <w:pPr>
      <w:spacing w:after="100"/>
      <w:ind w:left="440"/>
    </w:pPr>
    <w:rPr>
      <w:rFonts w:eastAsiaTheme="minorEastAsia" w:cs="Times New Roman"/>
      <w:lang w:val="en-US"/>
    </w:rPr>
  </w:style>
  <w:style w:type="paragraph" w:customStyle="1" w:styleId="Subkopcursief">
    <w:name w:val="Subkop cursief"/>
    <w:basedOn w:val="Standaard"/>
    <w:next w:val="Standaard"/>
    <w:link w:val="SubkopcursiefChar"/>
    <w:rsid w:val="00756CA7"/>
    <w:rPr>
      <w:bCs/>
      <w:i/>
      <w:color w:val="00676C" w:themeColor="accent1"/>
      <w:sz w:val="26"/>
    </w:rPr>
  </w:style>
  <w:style w:type="character" w:customStyle="1" w:styleId="SubkopcursiefChar">
    <w:name w:val="Subkop cursief Char"/>
    <w:basedOn w:val="Standaardalinea-lettertype"/>
    <w:link w:val="Subkopcursief"/>
    <w:rsid w:val="00756CA7"/>
    <w:rPr>
      <w:bCs/>
      <w:i/>
      <w:color w:val="00676C" w:themeColor="accent1"/>
      <w:sz w:val="26"/>
    </w:rPr>
  </w:style>
  <w:style w:type="character" w:customStyle="1" w:styleId="03subkopboldChar">
    <w:name w:val="03 subkop bold Char"/>
    <w:basedOn w:val="Kop2Char"/>
    <w:link w:val="03subkopbold"/>
    <w:rsid w:val="00262498"/>
    <w:rPr>
      <w:rFonts w:asciiTheme="majorHAnsi" w:eastAsiaTheme="majorEastAsia" w:hAnsiTheme="majorHAnsi" w:cstheme="majorBidi"/>
      <w:b/>
      <w:color w:val="00676C" w:themeColor="accent1"/>
      <w:sz w:val="26"/>
      <w:szCs w:val="32"/>
    </w:rPr>
  </w:style>
  <w:style w:type="character" w:customStyle="1" w:styleId="zChar">
    <w:name w:val="z Char"/>
    <w:basedOn w:val="03subkopboldChar"/>
    <w:link w:val="z"/>
    <w:rsid w:val="008C5154"/>
    <w:rPr>
      <w:rFonts w:asciiTheme="majorHAnsi" w:eastAsiaTheme="majorEastAsia" w:hAnsiTheme="majorHAnsi" w:cstheme="majorBidi"/>
      <w:b/>
      <w:color w:val="00676C" w:themeColor="accent1"/>
      <w:sz w:val="26"/>
      <w:szCs w:val="32"/>
    </w:rPr>
  </w:style>
  <w:style w:type="paragraph" w:customStyle="1" w:styleId="00titel1voorblad">
    <w:name w:val="00 titel 1 voorblad"/>
    <w:basedOn w:val="Standaard"/>
    <w:link w:val="00titel1voorbladChar"/>
    <w:rsid w:val="0014420B"/>
    <w:pPr>
      <w:spacing w:after="0" w:line="240" w:lineRule="auto"/>
    </w:pPr>
    <w:rPr>
      <w:rFonts w:cstheme="minorHAnsi"/>
      <w:b/>
      <w:bCs/>
      <w:color w:val="009A93"/>
      <w:sz w:val="40"/>
      <w:szCs w:val="40"/>
    </w:rPr>
  </w:style>
  <w:style w:type="paragraph" w:customStyle="1" w:styleId="00titel2voorblad">
    <w:name w:val="00 titel 2 voorblad"/>
    <w:basedOn w:val="Standaard"/>
    <w:link w:val="00titel2voorbladChar"/>
    <w:rsid w:val="008626D9"/>
    <w:rPr>
      <w:b/>
      <w:bCs/>
      <w:color w:val="00676C"/>
      <w:sz w:val="96"/>
      <w:szCs w:val="96"/>
    </w:rPr>
  </w:style>
  <w:style w:type="character" w:customStyle="1" w:styleId="00titel1voorbladChar">
    <w:name w:val="00 titel 1 voorblad Char"/>
    <w:basedOn w:val="Standaardalinea-lettertype"/>
    <w:link w:val="00titel1voorblad"/>
    <w:rsid w:val="0014420B"/>
    <w:rPr>
      <w:rFonts w:cstheme="minorHAnsi"/>
      <w:b/>
      <w:bCs/>
      <w:color w:val="009A93"/>
      <w:sz w:val="40"/>
      <w:szCs w:val="40"/>
    </w:rPr>
  </w:style>
  <w:style w:type="paragraph" w:customStyle="1" w:styleId="03subkopcursief">
    <w:name w:val="03 subkop cursief"/>
    <w:basedOn w:val="Standaard"/>
    <w:next w:val="Standaard"/>
    <w:link w:val="03subkopcursiefChar"/>
    <w:qFormat/>
    <w:rsid w:val="008626D9"/>
    <w:rPr>
      <w:i/>
      <w:color w:val="00676C" w:themeColor="accent1"/>
      <w:sz w:val="26"/>
    </w:rPr>
  </w:style>
  <w:style w:type="character" w:customStyle="1" w:styleId="00titel2voorbladChar">
    <w:name w:val="00 titel 2 voorblad Char"/>
    <w:basedOn w:val="Standaardalinea-lettertype"/>
    <w:link w:val="00titel2voorblad"/>
    <w:rsid w:val="008626D9"/>
    <w:rPr>
      <w:b/>
      <w:bCs/>
      <w:color w:val="00676C"/>
      <w:sz w:val="96"/>
      <w:szCs w:val="96"/>
    </w:rPr>
  </w:style>
  <w:style w:type="paragraph" w:customStyle="1" w:styleId="04Standaardmetregelafstand">
    <w:name w:val="04 Standaard met regelafstand"/>
    <w:basedOn w:val="Standaard"/>
    <w:link w:val="04StandaardmetregelafstandChar"/>
    <w:qFormat/>
    <w:rsid w:val="007A0B0A"/>
  </w:style>
  <w:style w:type="character" w:customStyle="1" w:styleId="03subkopcursiefChar">
    <w:name w:val="03 subkop cursief Char"/>
    <w:basedOn w:val="Standaardalinea-lettertype"/>
    <w:link w:val="03subkopcursief"/>
    <w:rsid w:val="008626D9"/>
    <w:rPr>
      <w:i/>
      <w:color w:val="00676C" w:themeColor="accent1"/>
      <w:sz w:val="26"/>
    </w:rPr>
  </w:style>
  <w:style w:type="paragraph" w:customStyle="1" w:styleId="04bstandaardboldmetregelafstand">
    <w:name w:val="04b standaard bold met regelafstand"/>
    <w:basedOn w:val="Standaard"/>
    <w:link w:val="04bstandaardboldmetregelafstandChar"/>
    <w:rsid w:val="007A0B0A"/>
    <w:rPr>
      <w:b/>
      <w:bCs/>
    </w:rPr>
  </w:style>
  <w:style w:type="character" w:customStyle="1" w:styleId="04StandaardmetregelafstandChar">
    <w:name w:val="04 Standaard met regelafstand Char"/>
    <w:basedOn w:val="Standaardalinea-lettertype"/>
    <w:link w:val="04Standaardmetregelafstand"/>
    <w:rsid w:val="007A0B0A"/>
  </w:style>
  <w:style w:type="paragraph" w:customStyle="1" w:styleId="04cstandaardcursiefmetregelafstand">
    <w:name w:val="04c standaard cursief met regelafstand"/>
    <w:basedOn w:val="Standaard"/>
    <w:link w:val="04cstandaardcursiefmetregelafstandChar"/>
    <w:qFormat/>
    <w:rsid w:val="007A0B0A"/>
    <w:rPr>
      <w:bCs/>
      <w:i/>
      <w:iCs/>
    </w:rPr>
  </w:style>
  <w:style w:type="character" w:customStyle="1" w:styleId="04bstandaardboldmetregelafstandChar">
    <w:name w:val="04b standaard bold met regelafstand Char"/>
    <w:basedOn w:val="Standaardalinea-lettertype"/>
    <w:link w:val="04bstandaardboldmetregelafstand"/>
    <w:rsid w:val="007A0B0A"/>
    <w:rPr>
      <w:b/>
      <w:bCs/>
    </w:rPr>
  </w:style>
  <w:style w:type="paragraph" w:customStyle="1" w:styleId="05standaardzonderafstand">
    <w:name w:val="05 standaard zonder afstand"/>
    <w:basedOn w:val="Geenafstand"/>
    <w:link w:val="05standaardzonderafstandChar"/>
    <w:qFormat/>
    <w:rsid w:val="00A60D9F"/>
  </w:style>
  <w:style w:type="character" w:customStyle="1" w:styleId="04cstandaardcursiefmetregelafstandChar">
    <w:name w:val="04c standaard cursief met regelafstand Char"/>
    <w:basedOn w:val="Standaardalinea-lettertype"/>
    <w:link w:val="04cstandaardcursiefmetregelafstand"/>
    <w:rsid w:val="007A0B0A"/>
    <w:rPr>
      <w:bCs/>
      <w:i/>
      <w:iCs/>
    </w:rPr>
  </w:style>
  <w:style w:type="paragraph" w:customStyle="1" w:styleId="05bstandaardboldzonderafstand">
    <w:name w:val="05b standaard bold zonder afstand"/>
    <w:basedOn w:val="05standaardzonderafstand"/>
    <w:rsid w:val="00A60D9F"/>
    <w:rPr>
      <w:b/>
      <w:bCs/>
    </w:rPr>
  </w:style>
  <w:style w:type="character" w:customStyle="1" w:styleId="GeenafstandChar">
    <w:name w:val="Geen afstand Char"/>
    <w:aliases w:val="Normale tekst Char"/>
    <w:basedOn w:val="Standaardalinea-lettertype"/>
    <w:link w:val="Geenafstand"/>
    <w:uiPriority w:val="1"/>
    <w:rsid w:val="00A60D9F"/>
  </w:style>
  <w:style w:type="character" w:customStyle="1" w:styleId="05standaardzonderafstandChar">
    <w:name w:val="05 standaard zonder afstand Char"/>
    <w:basedOn w:val="GeenafstandChar"/>
    <w:link w:val="05standaardzonderafstand"/>
    <w:rsid w:val="00A60D9F"/>
  </w:style>
  <w:style w:type="paragraph" w:customStyle="1" w:styleId="05cstandaardcursiefzonderafstand">
    <w:name w:val="05c standaard cursief zonder afstand"/>
    <w:basedOn w:val="Geenafstand"/>
    <w:link w:val="05cstandaardcursiefzonderafstandChar"/>
    <w:qFormat/>
    <w:rsid w:val="00A60D9F"/>
    <w:rPr>
      <w:bCs/>
      <w:i/>
      <w:iCs/>
    </w:rPr>
  </w:style>
  <w:style w:type="paragraph" w:customStyle="1" w:styleId="00bkopinhoudsopgave">
    <w:name w:val="00b kop inhoudsopgave"/>
    <w:basedOn w:val="Kopvaninhoudsopgave"/>
    <w:rsid w:val="00A60D9F"/>
  </w:style>
  <w:style w:type="character" w:customStyle="1" w:styleId="05cstandaardcursiefzonderafstandChar">
    <w:name w:val="05c standaard cursief zonder afstand Char"/>
    <w:basedOn w:val="GeenafstandChar"/>
    <w:link w:val="05cstandaardcursiefzonderafstand"/>
    <w:rsid w:val="00A60D9F"/>
    <w:rPr>
      <w:bCs/>
      <w:i/>
      <w:iCs/>
    </w:rPr>
  </w:style>
  <w:style w:type="paragraph" w:customStyle="1" w:styleId="01bhoofdkopgenummerd">
    <w:name w:val="01b hoofdkop genummerd"/>
    <w:basedOn w:val="Standaard"/>
    <w:next w:val="Standaard"/>
    <w:qFormat/>
    <w:rsid w:val="00CD2061"/>
    <w:pPr>
      <w:numPr>
        <w:numId w:val="4"/>
      </w:numPr>
      <w:spacing w:after="0" w:line="240" w:lineRule="atLeast"/>
    </w:pPr>
    <w:rPr>
      <w:rFonts w:eastAsia="Calibri" w:cs="Arial"/>
      <w:b/>
      <w:color w:val="00676C" w:themeColor="accent1"/>
      <w:position w:val="10"/>
      <w:sz w:val="44"/>
      <w:szCs w:val="26"/>
    </w:rPr>
  </w:style>
  <w:style w:type="paragraph" w:customStyle="1" w:styleId="06opsommingbullets">
    <w:name w:val="06 opsomming bullets"/>
    <w:basedOn w:val="05standaardzonderafstand"/>
    <w:rsid w:val="00115C7F"/>
    <w:pPr>
      <w:numPr>
        <w:numId w:val="3"/>
      </w:numPr>
    </w:pPr>
  </w:style>
  <w:style w:type="paragraph" w:customStyle="1" w:styleId="02bsubkopboldnummeriek">
    <w:name w:val="02b subkop bold nummeriek"/>
    <w:basedOn w:val="Standaard"/>
    <w:next w:val="Standaard"/>
    <w:link w:val="02bsubkopboldnummeriekChar"/>
    <w:qFormat/>
    <w:rsid w:val="00CD2061"/>
    <w:pPr>
      <w:numPr>
        <w:numId w:val="5"/>
      </w:numPr>
      <w:spacing w:after="0" w:line="280" w:lineRule="atLeast"/>
    </w:pPr>
    <w:rPr>
      <w:rFonts w:eastAsia="Calibri" w:cs="Arial"/>
      <w:b/>
      <w:color w:val="00676C" w:themeColor="accent1"/>
      <w:sz w:val="26"/>
    </w:rPr>
  </w:style>
  <w:style w:type="paragraph" w:customStyle="1" w:styleId="03bsubkopnumcursief">
    <w:name w:val="03b subkop num. cursief"/>
    <w:basedOn w:val="Standaard"/>
    <w:next w:val="Standaard"/>
    <w:link w:val="03bsubkopnumcursiefChar"/>
    <w:qFormat/>
    <w:rsid w:val="00715D47"/>
    <w:pPr>
      <w:numPr>
        <w:numId w:val="6"/>
      </w:numPr>
      <w:spacing w:after="0" w:line="280" w:lineRule="atLeast"/>
    </w:pPr>
    <w:rPr>
      <w:rFonts w:eastAsia="Calibri" w:cs="Arial"/>
      <w:i/>
      <w:color w:val="00676C" w:themeColor="accent1"/>
      <w:sz w:val="26"/>
    </w:rPr>
  </w:style>
  <w:style w:type="paragraph" w:customStyle="1" w:styleId="06bopsomminggenummerd">
    <w:name w:val="06b opsomming genummerd"/>
    <w:basedOn w:val="Standaard"/>
    <w:next w:val="Standaard"/>
    <w:rsid w:val="00CD2061"/>
    <w:pPr>
      <w:numPr>
        <w:numId w:val="7"/>
      </w:numPr>
      <w:spacing w:after="0" w:line="280" w:lineRule="atLeast"/>
    </w:pPr>
    <w:rPr>
      <w:rFonts w:eastAsia="Calibri" w:cs="Arial"/>
    </w:rPr>
  </w:style>
  <w:style w:type="paragraph" w:customStyle="1" w:styleId="06copsommingalfabetisch">
    <w:name w:val="06c opsomming alfabetisch"/>
    <w:basedOn w:val="Standaard"/>
    <w:rsid w:val="00E431E2"/>
    <w:pPr>
      <w:numPr>
        <w:numId w:val="8"/>
      </w:numPr>
      <w:spacing w:after="0" w:line="280" w:lineRule="atLeast"/>
    </w:pPr>
    <w:rPr>
      <w:rFonts w:eastAsia="Calibri" w:cs="Arial"/>
    </w:rPr>
  </w:style>
  <w:style w:type="character" w:customStyle="1" w:styleId="07minisubtekst">
    <w:name w:val="07 minisubtekst"/>
    <w:basedOn w:val="Standaardalinea-lettertype"/>
    <w:qFormat/>
    <w:rsid w:val="00015051"/>
    <w:rPr>
      <w:rFonts w:asciiTheme="minorHAnsi" w:eastAsia="Calibri" w:hAnsiTheme="minorHAnsi" w:cs="Arial"/>
      <w:sz w:val="16"/>
      <w:szCs w:val="22"/>
      <w:lang w:val="nl-NL" w:eastAsia="en-US" w:bidi="ar-SA"/>
    </w:rPr>
  </w:style>
  <w:style w:type="character" w:customStyle="1" w:styleId="03bsubkopnumcursiefChar">
    <w:name w:val="03b subkop num. cursief Char"/>
    <w:basedOn w:val="Standaardalinea-lettertype"/>
    <w:link w:val="03bsubkopnumcursief"/>
    <w:rsid w:val="00E51D78"/>
    <w:rPr>
      <w:rFonts w:eastAsia="Calibri" w:cs="Arial"/>
      <w:i/>
      <w:color w:val="00676C" w:themeColor="accent1"/>
      <w:sz w:val="26"/>
    </w:rPr>
  </w:style>
  <w:style w:type="character" w:customStyle="1" w:styleId="02bsubkopboldnummeriekChar">
    <w:name w:val="02b subkop bold nummeriek Char"/>
    <w:basedOn w:val="Standaardalinea-lettertype"/>
    <w:link w:val="02bsubkopboldnummeriek"/>
    <w:rsid w:val="00262498"/>
    <w:rPr>
      <w:rFonts w:eastAsia="Calibri" w:cs="Arial"/>
      <w:b/>
      <w:color w:val="00676C" w:themeColor="accent1"/>
      <w:sz w:val="26"/>
    </w:rPr>
  </w:style>
  <w:style w:type="paragraph" w:customStyle="1" w:styleId="106ZntDK-pagina">
    <w:name w:val="1 06 ZntDK - pagina"/>
    <w:basedOn w:val="06bopsomminggenummerd"/>
    <w:rsid w:val="00750D0B"/>
    <w:rPr>
      <w:sz w:val="32"/>
      <w:szCs w:val="32"/>
    </w:rPr>
  </w:style>
  <w:style w:type="table" w:styleId="Tabelraster">
    <w:name w:val="Table Grid"/>
    <w:basedOn w:val="Standaardtabel"/>
    <w:uiPriority w:val="39"/>
    <w:rsid w:val="0014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6ZntDK-voorleeszin">
    <w:name w:val="06 ZntDK - voorleeszin"/>
    <w:basedOn w:val="05standaardzonderafstand"/>
    <w:next w:val="05standaardzonderafstand"/>
    <w:rsid w:val="00750D0B"/>
    <w:rPr>
      <w:sz w:val="32"/>
    </w:rPr>
  </w:style>
  <w:style w:type="paragraph" w:customStyle="1" w:styleId="06ZntDK-prikkelenactie">
    <w:name w:val="06 ZntDK - prikkel en actie"/>
    <w:basedOn w:val="05cstandaardcursiefzonderafstand"/>
    <w:next w:val="05cstandaardcursiefzonderafstand"/>
    <w:rsid w:val="00E830C7"/>
    <w:rPr>
      <w:color w:val="E50015"/>
      <w:sz w:val="32"/>
    </w:rPr>
  </w:style>
  <w:style w:type="character" w:styleId="Onopgelostemelding">
    <w:name w:val="Unresolved Mention"/>
    <w:basedOn w:val="Standaardalinea-lettertype"/>
    <w:uiPriority w:val="99"/>
    <w:semiHidden/>
    <w:unhideWhenUsed/>
    <w:rsid w:val="00015051"/>
    <w:rPr>
      <w:color w:val="605E5C"/>
      <w:shd w:val="clear" w:color="auto" w:fill="E1DFDD"/>
    </w:rPr>
  </w:style>
  <w:style w:type="character" w:styleId="Verwijzingopmerking">
    <w:name w:val="annotation reference"/>
    <w:basedOn w:val="Standaardalinea-lettertype"/>
    <w:uiPriority w:val="99"/>
    <w:semiHidden/>
    <w:unhideWhenUsed/>
    <w:rsid w:val="00CB715B"/>
    <w:rPr>
      <w:sz w:val="16"/>
      <w:szCs w:val="16"/>
    </w:rPr>
  </w:style>
  <w:style w:type="paragraph" w:styleId="Tekstopmerking">
    <w:name w:val="annotation text"/>
    <w:basedOn w:val="Standaard"/>
    <w:link w:val="TekstopmerkingChar"/>
    <w:uiPriority w:val="99"/>
    <w:unhideWhenUsed/>
    <w:rsid w:val="00CB715B"/>
    <w:pPr>
      <w:spacing w:line="240" w:lineRule="auto"/>
    </w:pPr>
    <w:rPr>
      <w:sz w:val="20"/>
      <w:szCs w:val="20"/>
    </w:rPr>
  </w:style>
  <w:style w:type="character" w:customStyle="1" w:styleId="TekstopmerkingChar">
    <w:name w:val="Tekst opmerking Char"/>
    <w:basedOn w:val="Standaardalinea-lettertype"/>
    <w:link w:val="Tekstopmerking"/>
    <w:uiPriority w:val="99"/>
    <w:rsid w:val="00CB715B"/>
    <w:rPr>
      <w:sz w:val="20"/>
      <w:szCs w:val="20"/>
    </w:rPr>
  </w:style>
  <w:style w:type="paragraph" w:styleId="Onderwerpvanopmerking">
    <w:name w:val="annotation subject"/>
    <w:basedOn w:val="Tekstopmerking"/>
    <w:next w:val="Tekstopmerking"/>
    <w:link w:val="OnderwerpvanopmerkingChar"/>
    <w:uiPriority w:val="99"/>
    <w:semiHidden/>
    <w:unhideWhenUsed/>
    <w:rsid w:val="00CB715B"/>
    <w:rPr>
      <w:b/>
      <w:bCs/>
    </w:rPr>
  </w:style>
  <w:style w:type="character" w:customStyle="1" w:styleId="OnderwerpvanopmerkingChar">
    <w:name w:val="Onderwerp van opmerking Char"/>
    <w:basedOn w:val="TekstopmerkingChar"/>
    <w:link w:val="Onderwerpvanopmerking"/>
    <w:uiPriority w:val="99"/>
    <w:semiHidden/>
    <w:rsid w:val="00CB71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hyperlink" Target="http://www.zintuigenverhalen.nl"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hyperlink" Target="mailto:zintuigenverhalen@kentalis.n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settings.xml.rels><?xml version="1.0" encoding="UTF-8" standalone="yes"?>
<Relationships xmlns="http://schemas.openxmlformats.org/package/2006/relationships"><Relationship Id="rId1" Type="http://schemas.openxmlformats.org/officeDocument/2006/relationships/attachedTemplate" Target="file:///P:\LH\MPLH-0001_Leerhuis\01%20Algemeen\Huisstijl\Huisstijl%20Deelkracht\2%20Office%20formats\Word%20template%20Deelkrachtcursussen%20V0.1.dotx" TargetMode="External"/></Relationships>
</file>

<file path=word/theme/theme1.xml><?xml version="1.0" encoding="utf-8"?>
<a:theme xmlns:a="http://schemas.openxmlformats.org/drawingml/2006/main" name="Deelkracht">
  <a:themeElements>
    <a:clrScheme name="Deelkracht">
      <a:dk1>
        <a:sysClr val="windowText" lastClr="000000"/>
      </a:dk1>
      <a:lt1>
        <a:sysClr val="window" lastClr="FFFFFF"/>
      </a:lt1>
      <a:dk2>
        <a:srgbClr val="44546A"/>
      </a:dk2>
      <a:lt2>
        <a:srgbClr val="E7E6E6"/>
      </a:lt2>
      <a:accent1>
        <a:srgbClr val="00676C"/>
      </a:accent1>
      <a:accent2>
        <a:srgbClr val="009993"/>
      </a:accent2>
      <a:accent3>
        <a:srgbClr val="92C362"/>
      </a:accent3>
      <a:accent4>
        <a:srgbClr val="7E509B"/>
      </a:accent4>
      <a:accent5>
        <a:srgbClr val="B44175"/>
      </a:accent5>
      <a:accent6>
        <a:srgbClr val="D24E46"/>
      </a:accent6>
      <a:hlink>
        <a:srgbClr val="0563C1"/>
      </a:hlink>
      <a:folHlink>
        <a:srgbClr val="954F72"/>
      </a:folHlink>
    </a:clrScheme>
    <a:fontScheme name="Deelkrach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1F405-B806-463E-9DA6-6FF094C0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 Deelkrachtcursussen V0.1</Template>
  <TotalTime>59</TotalTime>
  <Pages>15</Pages>
  <Words>1014</Words>
  <Characters>5786</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Titel regel 1</vt:lpstr>
      <vt:lpstr>Visie op</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regel 1</dc:title>
  <dc:subject>Titel regel 2</dc:subject>
  <dc:creator>Metselaar ev Jonkers, Daphne</dc:creator>
  <cp:keywords/>
  <dc:description/>
  <cp:lastModifiedBy>Gerkema-Nijhof, Rita</cp:lastModifiedBy>
  <cp:revision>5</cp:revision>
  <dcterms:created xsi:type="dcterms:W3CDTF">2025-12-09T10:12:00Z</dcterms:created>
  <dcterms:modified xsi:type="dcterms:W3CDTF">2025-12-14T10:09:00Z</dcterms:modified>
</cp:coreProperties>
</file>